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14DC" w:rsidRDefault="004D7737" w:rsidP="004D7737">
      <w:pPr>
        <w:jc w:val="center"/>
        <w:rPr>
          <w:b/>
          <w:lang w:val="en-US"/>
        </w:rPr>
      </w:pPr>
      <w:bookmarkStart w:id="0" w:name="_GoBack"/>
      <w:bookmarkEnd w:id="0"/>
      <w:r w:rsidRPr="004D7737">
        <w:rPr>
          <w:b/>
          <w:lang w:val="en-US"/>
        </w:rPr>
        <w:t>FS1 Story time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95"/>
        <w:gridCol w:w="2795"/>
        <w:gridCol w:w="2795"/>
        <w:gridCol w:w="2795"/>
        <w:gridCol w:w="2795"/>
        <w:gridCol w:w="2795"/>
        <w:gridCol w:w="2795"/>
        <w:gridCol w:w="2796"/>
      </w:tblGrid>
      <w:tr w:rsidR="004951A5" w:rsidTr="004D7737"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Term &amp; Theme</w:t>
            </w:r>
          </w:p>
        </w:tc>
        <w:tc>
          <w:tcPr>
            <w:tcW w:w="2795" w:type="dxa"/>
          </w:tcPr>
          <w:p w:rsidR="004951A5" w:rsidRDefault="005A2D92" w:rsidP="004951A5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Curriculum Goals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0070C0"/>
                <w:lang w:val="en-US"/>
              </w:rPr>
              <w:t>Books</w:t>
            </w:r>
            <w:r w:rsidRPr="001F415F">
              <w:rPr>
                <w:b/>
                <w:color w:val="FF0000"/>
                <w:lang w:val="en-US"/>
              </w:rPr>
              <w:t xml:space="preserve">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FF0000"/>
                <w:lang w:val="en-US"/>
              </w:rPr>
              <w:t>New vocabulary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ED7D31" w:themeColor="accent2"/>
                <w:lang w:val="en-US"/>
              </w:rPr>
              <w:t xml:space="preserve">Sentence Development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FFC000" w:themeColor="accent4"/>
                <w:lang w:val="en-US"/>
              </w:rPr>
              <w:t xml:space="preserve">Conversational skills </w:t>
            </w:r>
          </w:p>
        </w:tc>
        <w:tc>
          <w:tcPr>
            <w:tcW w:w="2795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00B050"/>
                <w:lang w:val="en-US"/>
              </w:rPr>
              <w:t>Understanding</w:t>
            </w:r>
          </w:p>
        </w:tc>
        <w:tc>
          <w:tcPr>
            <w:tcW w:w="2796" w:type="dxa"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  <w:r w:rsidRPr="001F415F">
              <w:rPr>
                <w:b/>
                <w:color w:val="7030A0"/>
                <w:lang w:val="en-US"/>
              </w:rPr>
              <w:t>Discussion points/ Questions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>Autumn 1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Starting Nursery &amp; Making Friends </w:t>
            </w:r>
          </w:p>
        </w:tc>
        <w:tc>
          <w:tcPr>
            <w:tcW w:w="2795" w:type="dxa"/>
            <w:vMerge w:val="restart"/>
          </w:tcPr>
          <w:p w:rsidR="004951A5" w:rsidRDefault="004951A5" w:rsidP="004951A5">
            <w:pPr>
              <w:pStyle w:val="Default"/>
              <w:jc w:val="center"/>
              <w:rPr>
                <w:rFonts w:cstheme="minorBidi"/>
                <w:color w:val="auto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  <w:t>Enjoy listening to longer stories and can remember much of what happens</w:t>
            </w:r>
          </w:p>
          <w:p w:rsidR="005A2D92" w:rsidRPr="00475657" w:rsidRDefault="005A2D92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</w:p>
          <w:p w:rsidR="005A2D92" w:rsidRPr="00475657" w:rsidRDefault="005A2D92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0070C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val="en-US"/>
              </w:rPr>
              <w:t>To name the different parts of a book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FF0000"/>
                <w:sz w:val="20"/>
                <w:szCs w:val="20"/>
              </w:rPr>
              <w:t>Use a wider range of vocabulary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Style w:val="A2"/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657">
              <w:rPr>
                <w:rStyle w:val="A2"/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475657">
              <w:rPr>
                <w:rFonts w:asciiTheme="minorHAnsi" w:hAnsiTheme="minorHAnsi" w:cstheme="minorHAnsi"/>
                <w:b/>
                <w:color w:val="00B050"/>
                <w:sz w:val="20"/>
                <w:szCs w:val="20"/>
              </w:rPr>
              <w:t>Understand a question or instruction that has two parts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00B050"/>
                <w:sz w:val="20"/>
                <w:szCs w:val="20"/>
              </w:rPr>
              <w:t>Understand ‘why’ questions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Know many rhymes, be able to talk about familiar books, and be able to tell a long story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  <w:p w:rsidR="005A2D92" w:rsidRPr="00475657" w:rsidRDefault="005A2D92" w:rsidP="005A2D92">
            <w:pPr>
              <w:jc w:val="center"/>
              <w:rPr>
                <w:b/>
                <w:color w:val="FF0000"/>
                <w:sz w:val="20"/>
                <w:szCs w:val="20"/>
                <w:lang w:val="en-US"/>
              </w:rPr>
            </w:pPr>
            <w:r w:rsidRPr="00475657">
              <w:rPr>
                <w:b/>
                <w:color w:val="FFC000" w:themeColor="accent4"/>
                <w:sz w:val="20"/>
                <w:szCs w:val="20"/>
                <w:lang w:val="en-US"/>
              </w:rPr>
              <w:t xml:space="preserve">To engage in conversations about familiar stories </w:t>
            </w:r>
            <w:r w:rsidRPr="00475657">
              <w:rPr>
                <w:b/>
                <w:color w:val="FF0000"/>
                <w:sz w:val="20"/>
                <w:szCs w:val="20"/>
                <w:lang w:val="en-US"/>
              </w:rPr>
              <w:t>and discuss new vocabulary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ED7D31" w:themeColor="accent2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ED7D31" w:themeColor="accent2"/>
                <w:sz w:val="20"/>
                <w:szCs w:val="20"/>
              </w:rPr>
              <w:t>Use longer sentences of four to six words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auto"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Be able to express a point of view and to debate when they disagree with an adult or a friend, using words as well as actions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AD47" w:themeColor="accent6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AD47" w:themeColor="accent6"/>
                <w:sz w:val="20"/>
                <w:szCs w:val="20"/>
              </w:rPr>
              <w:t>Can start a conversation with an adult or a friend and continue it for many turns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color w:val="FFC000" w:themeColor="accent4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FFC000" w:themeColor="accent4"/>
                <w:sz w:val="20"/>
                <w:szCs w:val="20"/>
              </w:rPr>
              <w:t>Use talk to organise themselves and their play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cstheme="minorBidi"/>
                <w:color w:val="auto"/>
                <w:sz w:val="20"/>
                <w:szCs w:val="20"/>
              </w:rPr>
            </w:pP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Understand the five key concepts about print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- print has meaning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- the names of the different parts of a book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-  print can have different purposes - page sequencing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</w:pPr>
            <w:r w:rsidRPr="00475657">
              <w:rPr>
                <w:rFonts w:asciiTheme="minorHAnsi" w:hAnsiTheme="minorHAnsi" w:cstheme="minorHAnsi"/>
                <w:b/>
                <w:color w:val="7030A0"/>
                <w:sz w:val="20"/>
                <w:szCs w:val="20"/>
              </w:rPr>
              <w:t>- we read English text from left to right and from top to bottom</w:t>
            </w:r>
          </w:p>
          <w:p w:rsidR="004951A5" w:rsidRPr="00475657" w:rsidRDefault="004951A5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0"/>
                <w:szCs w:val="20"/>
                <w:lang w:val="en-US"/>
              </w:rPr>
            </w:pPr>
          </w:p>
          <w:p w:rsidR="00475657" w:rsidRPr="00475657" w:rsidRDefault="00475657" w:rsidP="004951A5">
            <w:pPr>
              <w:pStyle w:val="Default"/>
              <w:jc w:val="center"/>
              <w:rPr>
                <w:rFonts w:asciiTheme="minorHAnsi" w:hAnsiTheme="minorHAnsi" w:cstheme="minorHAnsi"/>
                <w:b/>
                <w:lang w:val="en-US"/>
              </w:rPr>
            </w:pPr>
            <w:r w:rsidRPr="00475657">
              <w:rPr>
                <w:rFonts w:asciiTheme="minorHAnsi" w:hAnsiTheme="minorHAnsi" w:cstheme="minorHAnsi"/>
                <w:b/>
                <w:color w:val="0070C0"/>
                <w:sz w:val="20"/>
                <w:szCs w:val="20"/>
                <w:lang w:val="en-US"/>
              </w:rPr>
              <w:t>To spot and suggest rhymes</w:t>
            </w:r>
          </w:p>
        </w:tc>
        <w:tc>
          <w:tcPr>
            <w:tcW w:w="2795" w:type="dxa"/>
          </w:tcPr>
          <w:p w:rsidR="004951A5" w:rsidRP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>Lulu’s first Day</w:t>
            </w:r>
          </w:p>
          <w:p w:rsidR="0025287D" w:rsidRP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>Mini Monsters I Can play</w:t>
            </w:r>
          </w:p>
          <w:p w:rsidR="004951A5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 xml:space="preserve">I’m Starting Nursery </w:t>
            </w:r>
          </w:p>
          <w:p w:rsidR="004951A5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Lost and Found</w:t>
            </w:r>
          </w:p>
          <w:p w:rsidR="004951A5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My Friend bear</w:t>
            </w:r>
          </w:p>
          <w:p w:rsidR="004951A5" w:rsidRP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Duck and Penguin are not Friends 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205CA" w:rsidRPr="0025287D" w:rsidRDefault="003205C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Areas of nursery – sand, water, role-play, small world etc. 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Names of new toys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Vo</w:t>
            </w:r>
            <w:r w:rsidR="00D82E9B">
              <w:rPr>
                <w:rFonts w:cstheme="minorHAnsi"/>
                <w:sz w:val="20"/>
                <w:szCs w:val="20"/>
                <w:lang w:val="en-US"/>
              </w:rPr>
              <w:t xml:space="preserve">cabulary for favourite things e.g. </w:t>
            </w:r>
            <w:r w:rsidR="00D82E9B"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colours</w:t>
            </w:r>
            <w:r w:rsidR="00D82E9B">
              <w:rPr>
                <w:rFonts w:cstheme="minorHAnsi"/>
                <w:sz w:val="20"/>
                <w:szCs w:val="20"/>
                <w:lang w:val="en-US"/>
              </w:rPr>
              <w:t>, foods, TV shows</w:t>
            </w:r>
          </w:p>
          <w:p w:rsidR="003B4D7F" w:rsidRDefault="003B4D7F" w:rsidP="003B4D7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Friend/ friendship</w:t>
            </w:r>
          </w:p>
          <w:p w:rsidR="0025287D" w:rsidRDefault="0025287D" w:rsidP="004803D9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Words to describe our new friends </w:t>
            </w:r>
          </w:p>
          <w:p w:rsidR="004803D9" w:rsidRPr="0025287D" w:rsidRDefault="004803D9" w:rsidP="004803D9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Family terms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e.g. sister, auntie </w:t>
            </w:r>
          </w:p>
        </w:tc>
        <w:tc>
          <w:tcPr>
            <w:tcW w:w="2795" w:type="dxa"/>
          </w:tcPr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At nursery I like to …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play in…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Today I… </w:t>
            </w:r>
          </w:p>
          <w:p w:rsidR="003B4D7F" w:rsidRDefault="003B4D7F" w:rsidP="003B4D7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like __ because …</w:t>
            </w:r>
          </w:p>
          <w:p w:rsidR="003B4D7F" w:rsidRDefault="003B4D7F" w:rsidP="003B4D7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don’t like __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because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…</w:t>
            </w:r>
          </w:p>
          <w:p w:rsidR="004951A5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My new friend is…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What is your favourite…?</w:t>
            </w:r>
          </w:p>
          <w:p w:rsid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My favourite __ is…</w:t>
            </w:r>
          </w:p>
          <w:p w:rsidR="003B4D7F" w:rsidRPr="0025287D" w:rsidRDefault="0025287D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My friend has…</w:t>
            </w:r>
          </w:p>
        </w:tc>
        <w:tc>
          <w:tcPr>
            <w:tcW w:w="2795" w:type="dxa"/>
          </w:tcPr>
          <w:p w:rsidR="00D82E9B" w:rsidRDefault="002B217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the stor</w:t>
            </w:r>
            <w:r w:rsidR="00D82E9B">
              <w:rPr>
                <w:rFonts w:cstheme="minorHAnsi"/>
                <w:sz w:val="20"/>
                <w:szCs w:val="20"/>
                <w:lang w:val="en-US"/>
              </w:rPr>
              <w:t xml:space="preserve">ies – </w:t>
            </w:r>
            <w:r w:rsidR="00D82E9B"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like/ dislike</w:t>
            </w:r>
            <w:r w:rsidR="00D82E9B">
              <w:rPr>
                <w:rFonts w:cstheme="minorHAnsi"/>
                <w:sz w:val="20"/>
                <w:szCs w:val="20"/>
                <w:lang w:val="en-US"/>
              </w:rPr>
              <w:t xml:space="preserve">/ characters/ </w:t>
            </w:r>
            <w:r w:rsidR="00D82E9B"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predicting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Default="00D82E9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Retelling the beginning and end – following a theme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2B217A" w:rsidRPr="0025287D" w:rsidRDefault="00D82E9B" w:rsidP="003B4D7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Modelling and encouraging children to ask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who, what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and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where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questions </w:t>
            </w:r>
          </w:p>
        </w:tc>
        <w:tc>
          <w:tcPr>
            <w:tcW w:w="2795" w:type="dxa"/>
          </w:tcPr>
          <w:p w:rsidR="004951A5" w:rsidRDefault="00D82E9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Comprehension questions – retrieval – who, what, where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D82E9B" w:rsidRDefault="00D82E9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Making comparisons </w:t>
            </w:r>
            <w:r>
              <w:rPr>
                <w:rFonts w:cstheme="minorHAnsi"/>
                <w:sz w:val="20"/>
                <w:szCs w:val="20"/>
                <w:lang w:val="en-US"/>
              </w:rPr>
              <w:t>between the nurseries in the stories and their own setting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D82E9B" w:rsidRPr="0025287D" w:rsidRDefault="003B4D7F" w:rsidP="003B4D7F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</w:t>
            </w:r>
            <w:r w:rsidR="00D82E9B">
              <w:rPr>
                <w:rFonts w:cstheme="minorHAnsi"/>
                <w:sz w:val="20"/>
                <w:szCs w:val="20"/>
                <w:lang w:val="en-US"/>
              </w:rPr>
              <w:t xml:space="preserve">imilarities and differences between their peers </w:t>
            </w:r>
          </w:p>
        </w:tc>
        <w:tc>
          <w:tcPr>
            <w:tcW w:w="2796" w:type="dxa"/>
          </w:tcPr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are the rules that keep us safe and happy at nursery? 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How can we make our friends happy? 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makes us special? </w:t>
            </w:r>
          </w:p>
          <w:p w:rsidR="003B4D7F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B4D7F" w:rsidRPr="0025287D" w:rsidRDefault="003B4D7F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Who is in your family? 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>Autumn 2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Being Kind &amp; Understanding Feelings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It’s ok to be Different </w:t>
            </w:r>
          </w:p>
          <w:p w:rsidR="003205CA" w:rsidRPr="00EF2E63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Kind </w:t>
            </w:r>
          </w:p>
          <w:p w:rsidR="003205CA" w:rsidRPr="00EF2E63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Kindness makes us Stronger </w:t>
            </w:r>
          </w:p>
          <w:p w:rsidR="003205CA" w:rsidRPr="00EF2E63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>Layla’s Happiness</w:t>
            </w:r>
          </w:p>
          <w:p w:rsidR="003205CA" w:rsidRPr="00EF2E63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Find out about Feelings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 w:rsidRPr="00EF2E63">
              <w:rPr>
                <w:sz w:val="20"/>
                <w:szCs w:val="20"/>
                <w:lang w:val="en-US"/>
              </w:rPr>
              <w:t xml:space="preserve">The Worrysaurus </w:t>
            </w:r>
          </w:p>
          <w:p w:rsidR="004951A5" w:rsidRPr="0025287D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4951A5" w:rsidP="004951A5">
            <w:pPr>
              <w:rPr>
                <w:rFonts w:cstheme="minorHAnsi"/>
                <w:sz w:val="20"/>
                <w:szCs w:val="20"/>
              </w:rPr>
            </w:pPr>
            <w:r w:rsidRPr="0025287D">
              <w:rPr>
                <w:rFonts w:cstheme="minorHAnsi"/>
                <w:sz w:val="20"/>
                <w:szCs w:val="20"/>
              </w:rPr>
              <w:t>Name</w:t>
            </w:r>
            <w:r w:rsidR="004803D9">
              <w:rPr>
                <w:rFonts w:cstheme="minorHAnsi"/>
                <w:sz w:val="20"/>
                <w:szCs w:val="20"/>
              </w:rPr>
              <w:t>s of</w:t>
            </w:r>
            <w:r w:rsidRPr="0025287D">
              <w:rPr>
                <w:rFonts w:cstheme="minorHAnsi"/>
                <w:sz w:val="20"/>
                <w:szCs w:val="20"/>
              </w:rPr>
              <w:t xml:space="preserve"> basic</w:t>
            </w:r>
            <w:r w:rsidRPr="00D67BAA">
              <w:rPr>
                <w:rFonts w:cstheme="minorHAnsi"/>
                <w:color w:val="FF0000"/>
                <w:sz w:val="20"/>
                <w:szCs w:val="20"/>
              </w:rPr>
              <w:t xml:space="preserve"> emotions </w:t>
            </w:r>
            <w:r w:rsidR="004803D9">
              <w:rPr>
                <w:rFonts w:cstheme="minorHAnsi"/>
                <w:sz w:val="20"/>
                <w:szCs w:val="20"/>
              </w:rPr>
              <w:t xml:space="preserve">and feelings </w:t>
            </w:r>
            <w:r w:rsidRPr="0025287D">
              <w:rPr>
                <w:rFonts w:cstheme="minorHAnsi"/>
                <w:sz w:val="20"/>
                <w:szCs w:val="20"/>
              </w:rPr>
              <w:t xml:space="preserve">e.g.  ‘happy’, ‘sad’ </w:t>
            </w:r>
            <w:r w:rsidR="004803D9">
              <w:rPr>
                <w:rFonts w:cstheme="minorHAnsi"/>
                <w:sz w:val="20"/>
                <w:szCs w:val="20"/>
              </w:rPr>
              <w:t xml:space="preserve">‘worried’ </w:t>
            </w:r>
            <w:r w:rsidRPr="0025287D">
              <w:rPr>
                <w:rFonts w:cstheme="minorHAnsi"/>
                <w:sz w:val="20"/>
                <w:szCs w:val="20"/>
              </w:rPr>
              <w:t>and ‘angry’</w:t>
            </w:r>
          </w:p>
          <w:p w:rsidR="004951A5" w:rsidRDefault="004803D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Feel/ describe</w:t>
            </w:r>
          </w:p>
          <w:p w:rsidR="004803D9" w:rsidRDefault="004803D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Hot, smile, butterflies</w:t>
            </w:r>
          </w:p>
          <w:p w:rsidR="004803D9" w:rsidRDefault="004803D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Names of things that makes us feel happy/sad/worried/angry</w:t>
            </w:r>
          </w:p>
          <w:p w:rsidR="004951A5" w:rsidRPr="0025287D" w:rsidRDefault="004803D9" w:rsidP="004803D9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Kind, helpful, nice, share, take turns, teamwork </w:t>
            </w:r>
          </w:p>
        </w:tc>
        <w:tc>
          <w:tcPr>
            <w:tcW w:w="2795" w:type="dxa"/>
          </w:tcPr>
          <w:p w:rsidR="004951A5" w:rsidRPr="0025287D" w:rsidRDefault="003A519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 xml:space="preserve">I feel… because </w:t>
            </w:r>
          </w:p>
          <w:p w:rsidR="003A5199" w:rsidRDefault="003A519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25287D">
              <w:rPr>
                <w:rFonts w:cstheme="minorHAnsi"/>
                <w:sz w:val="20"/>
                <w:szCs w:val="20"/>
                <w:lang w:val="en-US"/>
              </w:rPr>
              <w:t xml:space="preserve">___ feels … because </w:t>
            </w:r>
          </w:p>
          <w:p w:rsidR="004803D9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When I </w:t>
            </w:r>
            <w:r w:rsidR="004803D9">
              <w:rPr>
                <w:rFonts w:cstheme="minorHAnsi"/>
                <w:sz w:val="20"/>
                <w:szCs w:val="20"/>
                <w:lang w:val="en-US"/>
              </w:rPr>
              <w:t xml:space="preserve">___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it </w:t>
            </w:r>
            <w:r w:rsidR="004803D9">
              <w:rPr>
                <w:rFonts w:cstheme="minorHAnsi"/>
                <w:sz w:val="20"/>
                <w:szCs w:val="20"/>
                <w:lang w:val="en-US"/>
              </w:rPr>
              <w:t>makes me feel…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If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I feel __ I can…</w:t>
            </w:r>
          </w:p>
          <w:p w:rsidR="00571601" w:rsidRDefault="00571601" w:rsidP="0057160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It is kind to…</w:t>
            </w:r>
          </w:p>
          <w:p w:rsidR="00C27C88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__ is kind because…</w:t>
            </w:r>
          </w:p>
          <w:p w:rsidR="00C27C88" w:rsidRDefault="00C27C8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C27C88" w:rsidRDefault="00C27C88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803D9" w:rsidRPr="0025287D" w:rsidRDefault="004803D9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the characters and how they are feeling/ what would help them?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57160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Retelling the beginning and end – following a theme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25287D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Modelling and encouraging children to ask who, what and where questions</w:t>
            </w:r>
          </w:p>
        </w:tc>
        <w:tc>
          <w:tcPr>
            <w:tcW w:w="2795" w:type="dxa"/>
          </w:tcPr>
          <w:p w:rsidR="00571601" w:rsidRDefault="00571601" w:rsidP="0057160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Comprehension questions – retrieval – who, what, where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their own feeling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relating to the characters in the stories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25287D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what each feeling might look like? </w:t>
            </w:r>
          </w:p>
        </w:tc>
        <w:tc>
          <w:tcPr>
            <w:tcW w:w="2796" w:type="dxa"/>
          </w:tcPr>
          <w:p w:rsidR="004951A5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does it mean to be kind?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How do you feel today? Why?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events make us happy? Worry? Sad? Excited?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25287D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Spring 1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Stories with Repeated Verses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Shark in the park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Peace at Last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Little Rabbit Foo Foo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Brown Bear Brown Bear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Dear Zoo</w:t>
            </w:r>
          </w:p>
          <w:p w:rsidR="004951A5" w:rsidRPr="001378EA" w:rsidRDefault="003205CA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Silly Sally</w:t>
            </w:r>
          </w:p>
          <w:p w:rsidR="004951A5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3205CA" w:rsidRPr="001378EA" w:rsidRDefault="003205CA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 xml:space="preserve">Repeated phrases </w:t>
            </w:r>
            <w:r>
              <w:rPr>
                <w:rFonts w:cstheme="minorHAnsi"/>
                <w:sz w:val="20"/>
                <w:szCs w:val="20"/>
                <w:lang w:val="en-US"/>
              </w:rPr>
              <w:t>e.g.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He looks at the sky; he looks at the ground…</w:t>
            </w:r>
          </w:p>
          <w:p w:rsidR="00571601" w:rsidRP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Oh no! I can’t stand this!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71601">
              <w:rPr>
                <w:rFonts w:cstheme="minorHAnsi"/>
                <w:sz w:val="20"/>
                <w:szCs w:val="20"/>
                <w:lang w:val="en-US"/>
              </w:rPr>
              <w:t>Little Rabbit Foo Foo I don’t like you</w:t>
            </w:r>
            <w:r>
              <w:rPr>
                <w:rFonts w:cstheme="minorHAnsi"/>
                <w:sz w:val="20"/>
                <w:szCs w:val="20"/>
                <w:lang w:val="en-US"/>
              </w:rPr>
              <w:t>r</w:t>
            </w:r>
            <w:r w:rsidRPr="00571601">
              <w:rPr>
                <w:rFonts w:cstheme="minorHAnsi"/>
                <w:sz w:val="20"/>
                <w:szCs w:val="20"/>
                <w:lang w:val="en-US"/>
              </w:rPr>
              <w:t xml:space="preserve"> attitude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do you see?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sent it back so they sent me…</w:t>
            </w:r>
          </w:p>
          <w:p w:rsidR="00571601" w:rsidRP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Silly Sally went to town __ something upside down… </w:t>
            </w:r>
          </w:p>
        </w:tc>
        <w:tc>
          <w:tcPr>
            <w:tcW w:w="2795" w:type="dxa"/>
          </w:tcPr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71601">
              <w:rPr>
                <w:rFonts w:cstheme="minorHAnsi"/>
                <w:sz w:val="20"/>
                <w:szCs w:val="20"/>
                <w:lang w:val="en-US"/>
              </w:rPr>
              <w:t>At the park I like to __because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When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I am in __ I can hear…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listen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so</w:t>
            </w:r>
            <w:r w:rsidR="003A60D7">
              <w:rPr>
                <w:rFonts w:cstheme="minorHAnsi"/>
                <w:sz w:val="20"/>
                <w:szCs w:val="20"/>
                <w:lang w:val="en-US"/>
              </w:rPr>
              <w:t xml:space="preserve"> that</w:t>
            </w:r>
            <w:r>
              <w:rPr>
                <w:rFonts w:cstheme="minorHAnsi"/>
                <w:sz w:val="20"/>
                <w:szCs w:val="20"/>
                <w:lang w:val="en-US"/>
              </w:rPr>
              <w:t>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like the __ (animal) because…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want a ___ (pet) because…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could choose a pet it would be…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Sally is silly because…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951A5" w:rsidRP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71601"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795" w:type="dxa"/>
          </w:tcPr>
          <w:p w:rsidR="004951A5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571601">
              <w:rPr>
                <w:rFonts w:cstheme="minorHAnsi"/>
                <w:sz w:val="20"/>
                <w:szCs w:val="20"/>
                <w:lang w:val="en-US"/>
              </w:rPr>
              <w:t xml:space="preserve">Discussing the animals and what they look like (including colour)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Joining in with the repeated verses and any extra words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571601" w:rsidRDefault="00571601" w:rsidP="0057160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Modelling and encouraging children to ask who, what and where questions</w:t>
            </w:r>
          </w:p>
        </w:tc>
        <w:tc>
          <w:tcPr>
            <w:tcW w:w="2795" w:type="dxa"/>
          </w:tcPr>
          <w:p w:rsidR="00571601" w:rsidRDefault="00571601" w:rsidP="0057160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Comprehension questions – retrieval – who, what, where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Discussions around different animals e.g. pets, woodland, zoo, jungle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the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similarities and differences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between the animals </w:t>
            </w:r>
          </w:p>
        </w:tc>
        <w:tc>
          <w:tcPr>
            <w:tcW w:w="2796" w:type="dxa"/>
          </w:tcPr>
          <w:p w:rsidR="004951A5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animal? Why?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Why is it important to do “good listening”? </w:t>
            </w:r>
          </w:p>
          <w:p w:rsid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571601" w:rsidRPr="00571601" w:rsidRDefault="0057160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colour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>? Why? What can you see that is__?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Spring 2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Rhyming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I Don’t Care Said the Bear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What the Ladybird Heard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Slug needs a Hug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Hippo has a Hat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The Singing Mermaid </w:t>
            </w:r>
          </w:p>
          <w:p w:rsidR="00721C76" w:rsidRDefault="00721C76" w:rsidP="00721C76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Who’s in the Loo? </w:t>
            </w:r>
          </w:p>
          <w:p w:rsidR="004951A5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3205CA" w:rsidRPr="001378EA" w:rsidRDefault="003205CA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9E1000" w:rsidRDefault="009E1000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Rhyme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(words that have the same sound at the end)</w:t>
            </w:r>
          </w:p>
          <w:p w:rsidR="004951A5" w:rsidRDefault="00721C7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Rhyming couplets </w:t>
            </w:r>
            <w:r w:rsidR="009E1000" w:rsidRPr="009E1000">
              <w:rPr>
                <w:rFonts w:cstheme="minorHAnsi"/>
                <w:sz w:val="20"/>
                <w:szCs w:val="20"/>
                <w:lang w:val="en-US"/>
              </w:rPr>
              <w:t xml:space="preserve">e.g. </w:t>
            </w:r>
          </w:p>
          <w:p w:rsidR="00721C76" w:rsidRDefault="00721C7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m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>oose</w:t>
            </w:r>
            <w:r>
              <w:rPr>
                <w:rFonts w:cstheme="minorHAnsi"/>
                <w:sz w:val="20"/>
                <w:szCs w:val="20"/>
                <w:lang w:val="en-US"/>
              </w:rPr>
              <w:t>/loose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>
              <w:rPr>
                <w:rFonts w:cstheme="minorHAnsi"/>
                <w:sz w:val="20"/>
                <w:szCs w:val="20"/>
                <w:lang w:val="en-US"/>
              </w:rPr>
              <w:t>h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>en</w:t>
            </w:r>
            <w:r>
              <w:rPr>
                <w:rFonts w:cstheme="minorHAnsi"/>
                <w:sz w:val="20"/>
                <w:szCs w:val="20"/>
                <w:lang w:val="en-US"/>
              </w:rPr>
              <w:t>/ pen, dog/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>hog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, 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>S</w:t>
            </w:r>
            <w:r>
              <w:rPr>
                <w:rFonts w:cstheme="minorHAnsi"/>
                <w:sz w:val="20"/>
                <w:szCs w:val="20"/>
                <w:lang w:val="en-US"/>
              </w:rPr>
              <w:t>lug/</w:t>
            </w:r>
            <w:r w:rsidR="009E1000">
              <w:rPr>
                <w:rFonts w:cstheme="minorHAnsi"/>
                <w:sz w:val="20"/>
                <w:szCs w:val="20"/>
                <w:lang w:val="en-US"/>
              </w:rPr>
              <w:t xml:space="preserve"> hug,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Shirt/ skirt, hat/ cat, big/ pig, Day/ bay</w:t>
            </w:r>
          </w:p>
          <w:p w:rsidR="00721C76" w:rsidRDefault="00721C7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Farm animals and words</w:t>
            </w:r>
          </w:p>
          <w:p w:rsidR="00721C76" w:rsidRDefault="00721C7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Under the sea vocabulary </w:t>
            </w:r>
          </w:p>
          <w:p w:rsidR="009E1000" w:rsidRPr="009E1000" w:rsidRDefault="00721C76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Items of clothing </w:t>
            </w:r>
          </w:p>
        </w:tc>
        <w:tc>
          <w:tcPr>
            <w:tcW w:w="2795" w:type="dxa"/>
          </w:tcPr>
          <w:p w:rsidR="004951A5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4F3161">
              <w:rPr>
                <w:rFonts w:cstheme="minorHAnsi"/>
                <w:sz w:val="20"/>
                <w:szCs w:val="20"/>
                <w:lang w:val="en-US"/>
              </w:rPr>
              <w:t xml:space="preserve">Simple rhyming sentences e.g. </w:t>
            </w:r>
            <w:r>
              <w:rPr>
                <w:rFonts w:cstheme="minorHAnsi"/>
                <w:sz w:val="20"/>
                <w:szCs w:val="20"/>
                <w:lang w:val="en-US"/>
              </w:rPr>
              <w:t>cat in a het, dog on a log, pic in a wig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like the __ story because…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My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character is __ because…</w:t>
            </w:r>
          </w:p>
          <w:p w:rsidR="004F3161" w:rsidRPr="004F3161" w:rsidRDefault="004F3161" w:rsidP="004F316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could be a character I would be...</w:t>
            </w:r>
          </w:p>
        </w:tc>
        <w:tc>
          <w:tcPr>
            <w:tcW w:w="2795" w:type="dxa"/>
          </w:tcPr>
          <w:p w:rsidR="004951A5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the settings e.g. farm, circus, beach, garden and their features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Joining in with the rhyming words/ completing sentences 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P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Modelling and encouraging children to ask who, what, where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questions</w:t>
            </w:r>
          </w:p>
        </w:tc>
        <w:tc>
          <w:tcPr>
            <w:tcW w:w="2795" w:type="dxa"/>
          </w:tcPr>
          <w:p w:rsidR="004F3161" w:rsidRDefault="004F3161" w:rsidP="004F316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what the word rhyme means – matching rhyming words </w:t>
            </w:r>
          </w:p>
          <w:p w:rsidR="004F3161" w:rsidRDefault="004F3161" w:rsidP="004F3161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Default="004F3161" w:rsidP="004F316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Comprehension questions – retrieval – who, what, where,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Pr="004F3161" w:rsidRDefault="004F3161" w:rsidP="004F3161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Comparing the different settings </w:t>
            </w:r>
          </w:p>
        </w:tc>
        <w:tc>
          <w:tcPr>
            <w:tcW w:w="2796" w:type="dxa"/>
          </w:tcPr>
          <w:p w:rsidR="004951A5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Where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place to go/ visit? Why?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outfit? What do you like to dress up as? Why? </w:t>
            </w: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How do you know if 2 words rhyme? </w:t>
            </w:r>
          </w:p>
          <w:p w:rsidR="004F3161" w:rsidRPr="004F3161" w:rsidRDefault="004F3161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Sumer 1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Real Life Experiences </w:t>
            </w: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Alfie and the Birthday Surprise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When the teddy Bears Came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Elmer and the Lost Teddy 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Eat Your Peas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Guess How Much I Love You? </w:t>
            </w:r>
          </w:p>
          <w:p w:rsidR="004951A5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Perfectly Polite Penguins</w:t>
            </w:r>
          </w:p>
          <w:p w:rsidR="003205CA" w:rsidRDefault="003205CA" w:rsidP="003205CA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  <w:p w:rsidR="003205CA" w:rsidRPr="001378EA" w:rsidRDefault="003205CA" w:rsidP="003205CA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7740B8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C</w:t>
            </w:r>
            <w:r w:rsidR="007740B8" w:rsidRPr="007740B8">
              <w:rPr>
                <w:rFonts w:cstheme="minorHAnsi"/>
                <w:sz w:val="20"/>
                <w:szCs w:val="20"/>
                <w:lang w:val="en-US"/>
              </w:rPr>
              <w:t>ak</w:t>
            </w:r>
            <w:r>
              <w:rPr>
                <w:rFonts w:cstheme="minorHAnsi"/>
                <w:sz w:val="20"/>
                <w:szCs w:val="20"/>
                <w:lang w:val="en-US"/>
              </w:rPr>
              <w:t>e, presents, party, card</w:t>
            </w:r>
          </w:p>
          <w:p w:rsidR="007740B8" w:rsidRDefault="007740B8" w:rsidP="007740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Lost, found, names of animal</w:t>
            </w:r>
            <w:r w:rsidR="003A60D7">
              <w:rPr>
                <w:rFonts w:cstheme="minorHAnsi"/>
                <w:sz w:val="20"/>
                <w:szCs w:val="20"/>
                <w:lang w:val="en-US"/>
              </w:rPr>
              <w:t xml:space="preserve"> babies e.g. cub, calf, chick </w:t>
            </w:r>
          </w:p>
          <w:p w:rsidR="003A60D7" w:rsidRDefault="003A60D7" w:rsidP="007740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Baby, bottle, milk, bath, nappy, wipes, cot, pram</w:t>
            </w:r>
          </w:p>
          <w:p w:rsidR="003A60D7" w:rsidRDefault="003A60D7" w:rsidP="007740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Food names</w:t>
            </w:r>
          </w:p>
          <w:p w:rsidR="003A60D7" w:rsidRDefault="003A60D7" w:rsidP="007740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Love, family, moon, rainbow</w:t>
            </w:r>
          </w:p>
          <w:p w:rsidR="003A60D7" w:rsidRPr="007740B8" w:rsidRDefault="003A60D7" w:rsidP="007740B8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Polite, please, thank you, share</w:t>
            </w:r>
          </w:p>
        </w:tc>
        <w:tc>
          <w:tcPr>
            <w:tcW w:w="2795" w:type="dxa"/>
          </w:tcPr>
          <w:p w:rsidR="004951A5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When it’s my birthday I…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have ___ (brothers and sisters)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lost my teddy I would…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eat healthy so…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 love __ because… </w:t>
            </w:r>
          </w:p>
          <w:p w:rsidR="003A60D7" w:rsidRPr="007740B8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am polite because…</w:t>
            </w:r>
          </w:p>
        </w:tc>
        <w:tc>
          <w:tcPr>
            <w:tcW w:w="2795" w:type="dxa"/>
          </w:tcPr>
          <w:p w:rsidR="004951A5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what they have done at the weekend.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what we did for our birthdays.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Pr="007740B8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</w:t>
            </w:r>
            <w:r w:rsidRPr="00D67BAA">
              <w:rPr>
                <w:rFonts w:cstheme="minorHAnsi"/>
                <w:color w:val="FF0000"/>
                <w:sz w:val="20"/>
                <w:szCs w:val="20"/>
                <w:lang w:val="en-US"/>
              </w:rPr>
              <w:t>who is important to us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(family and friends) </w:t>
            </w:r>
          </w:p>
        </w:tc>
        <w:tc>
          <w:tcPr>
            <w:tcW w:w="2795" w:type="dxa"/>
          </w:tcPr>
          <w:p w:rsidR="003A60D7" w:rsidRDefault="003A60D7" w:rsidP="003A60D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Comprehension questions – retrieval – who, what, where,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Comparing 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toys </w:t>
            </w:r>
            <w:r w:rsidR="00E1447B">
              <w:rPr>
                <w:rFonts w:cstheme="minorHAnsi"/>
                <w:sz w:val="20"/>
                <w:szCs w:val="20"/>
                <w:lang w:val="en-US"/>
              </w:rPr>
              <w:t xml:space="preserve">- 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similarities and differences 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Pr="007740B8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 differences between our families  </w:t>
            </w:r>
          </w:p>
        </w:tc>
        <w:tc>
          <w:tcPr>
            <w:tcW w:w="2796" w:type="dxa"/>
          </w:tcPr>
          <w:p w:rsidR="004951A5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food?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is your </w:t>
            </w:r>
            <w:proofErr w:type="spellStart"/>
            <w:r>
              <w:rPr>
                <w:rFonts w:cstheme="minorHAnsi"/>
                <w:sz w:val="20"/>
                <w:szCs w:val="20"/>
                <w:lang w:val="en-US"/>
              </w:rPr>
              <w:t>favourite</w:t>
            </w:r>
            <w:proofErr w:type="spellEnd"/>
            <w:r>
              <w:rPr>
                <w:rFonts w:cstheme="minorHAnsi"/>
                <w:sz w:val="20"/>
                <w:szCs w:val="20"/>
                <w:lang w:val="en-US"/>
              </w:rPr>
              <w:t xml:space="preserve"> hobby? Why?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How can we be polite? </w:t>
            </w:r>
          </w:p>
          <w:p w:rsidR="003A60D7" w:rsidRDefault="003A60D7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3A60D7" w:rsidRPr="007740B8" w:rsidRDefault="003A60D7" w:rsidP="003A60D7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How can we show someone we love them? </w:t>
            </w:r>
          </w:p>
        </w:tc>
      </w:tr>
      <w:tr w:rsidR="004951A5" w:rsidTr="004D7737">
        <w:tc>
          <w:tcPr>
            <w:tcW w:w="2795" w:type="dxa"/>
          </w:tcPr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Summer 2 </w:t>
            </w:r>
          </w:p>
          <w:p w:rsidR="004951A5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  <w:r w:rsidRPr="004D7737">
              <w:rPr>
                <w:sz w:val="24"/>
                <w:szCs w:val="24"/>
                <w:lang w:val="en-US"/>
              </w:rPr>
              <w:t xml:space="preserve">Being Imaginative </w:t>
            </w:r>
          </w:p>
          <w:p w:rsidR="004951A5" w:rsidRPr="004D7737" w:rsidRDefault="004951A5" w:rsidP="004951A5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2795" w:type="dxa"/>
            <w:vMerge/>
          </w:tcPr>
          <w:p w:rsidR="004951A5" w:rsidRDefault="004951A5" w:rsidP="004951A5">
            <w:pPr>
              <w:jc w:val="center"/>
              <w:rPr>
                <w:b/>
                <w:lang w:val="en-US"/>
              </w:rPr>
            </w:pPr>
          </w:p>
        </w:tc>
        <w:tc>
          <w:tcPr>
            <w:tcW w:w="2795" w:type="dxa"/>
          </w:tcPr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Whatever next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How to catch a Star?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Just Imagine</w:t>
            </w:r>
          </w:p>
          <w:p w:rsidR="00721C76" w:rsidRPr="00721C76" w:rsidRDefault="00721C76" w:rsidP="003205CA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Funny Bones</w:t>
            </w:r>
          </w:p>
          <w:p w:rsidR="003205CA" w:rsidRDefault="003205CA" w:rsidP="003205CA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Harry and his bucketful of Dinosaurs </w:t>
            </w:r>
          </w:p>
          <w:p w:rsidR="004951A5" w:rsidRPr="001378EA" w:rsidRDefault="003205CA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There’s an Alien in your Book</w:t>
            </w:r>
          </w:p>
          <w:p w:rsidR="004951A5" w:rsidRPr="001378EA" w:rsidRDefault="004951A5" w:rsidP="004951A5">
            <w:pPr>
              <w:rPr>
                <w:rFonts w:cstheme="minorHAnsi"/>
                <w:b/>
                <w:sz w:val="20"/>
                <w:szCs w:val="20"/>
                <w:lang w:val="en-US"/>
              </w:rPr>
            </w:pPr>
          </w:p>
        </w:tc>
        <w:tc>
          <w:tcPr>
            <w:tcW w:w="2795" w:type="dxa"/>
          </w:tcPr>
          <w:p w:rsidR="004951A5" w:rsidRDefault="00E1447B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 w:rsidRPr="00E1447B">
              <w:rPr>
                <w:rFonts w:cstheme="minorHAnsi"/>
                <w:sz w:val="20"/>
                <w:szCs w:val="20"/>
                <w:lang w:val="en-US"/>
              </w:rPr>
              <w:t>Rocket, space, moon, helmet</w:t>
            </w:r>
            <w:r>
              <w:rPr>
                <w:rFonts w:cstheme="minorHAnsi"/>
                <w:sz w:val="20"/>
                <w:szCs w:val="20"/>
                <w:lang w:val="en-US"/>
              </w:rPr>
              <w:t>, star, catch, sea, jetty, shore</w:t>
            </w:r>
          </w:p>
          <w:p w:rsidR="00E1447B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Imagine, dream, magical, big, small, travel, wild, human 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Skelton, dark, town, house, street, dog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Dinosaur names </w:t>
            </w:r>
          </w:p>
          <w:p w:rsidR="0011713A" w:rsidRPr="00E1447B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Alien , antennae, suckers, ship</w:t>
            </w:r>
          </w:p>
        </w:tc>
        <w:tc>
          <w:tcPr>
            <w:tcW w:w="2795" w:type="dxa"/>
          </w:tcPr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would/ wouldn’t go to space because…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could go anywhere I would go to ...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When I grow up I will…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 like/ don’t like the dark because…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lost something I would…</w:t>
            </w:r>
          </w:p>
          <w:p w:rsidR="0011713A" w:rsidRPr="00E1447B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If I met an alien I would…</w:t>
            </w:r>
          </w:p>
        </w:tc>
        <w:tc>
          <w:tcPr>
            <w:tcW w:w="2795" w:type="dxa"/>
          </w:tcPr>
          <w:p w:rsidR="004951A5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Discussing what it would be like to be giant? Tiny? 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different ways of travelling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Pr="00E1447B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magical worlds and what they would be like</w:t>
            </w:r>
          </w:p>
        </w:tc>
        <w:tc>
          <w:tcPr>
            <w:tcW w:w="2795" w:type="dxa"/>
          </w:tcPr>
          <w:p w:rsidR="0011713A" w:rsidRDefault="0011713A" w:rsidP="0011713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Comprehension questions – retrieval – who, what, where,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how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and </w:t>
            </w:r>
            <w:r w:rsidRPr="004F3161">
              <w:rPr>
                <w:rFonts w:cstheme="minorHAnsi"/>
                <w:color w:val="FF0000"/>
                <w:sz w:val="20"/>
                <w:szCs w:val="20"/>
                <w:lang w:val="en-US"/>
              </w:rPr>
              <w:t>why</w:t>
            </w:r>
            <w:r>
              <w:rPr>
                <w:rFonts w:cstheme="minorHAnsi"/>
                <w:sz w:val="20"/>
                <w:szCs w:val="20"/>
                <w:lang w:val="en-US"/>
              </w:rPr>
              <w:t xml:space="preserve"> </w:t>
            </w:r>
          </w:p>
          <w:p w:rsidR="004951A5" w:rsidRDefault="004951A5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Comparing our magical worlds to home 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Pr="00E1447B" w:rsidRDefault="0011713A" w:rsidP="0011713A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>Discussing what would happen if our toys came to life</w:t>
            </w:r>
          </w:p>
        </w:tc>
        <w:tc>
          <w:tcPr>
            <w:tcW w:w="2796" w:type="dxa"/>
          </w:tcPr>
          <w:p w:rsidR="004951A5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superpower would you like? 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Where would you like to live? (imaginative) </w:t>
            </w: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  <w:p w:rsidR="0011713A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  <w:r>
              <w:rPr>
                <w:rFonts w:cstheme="minorHAnsi"/>
                <w:sz w:val="20"/>
                <w:szCs w:val="20"/>
                <w:lang w:val="en-US"/>
              </w:rPr>
              <w:t xml:space="preserve">What magical pet would you like to have? </w:t>
            </w:r>
          </w:p>
          <w:p w:rsidR="0011713A" w:rsidRPr="00E1447B" w:rsidRDefault="0011713A" w:rsidP="004951A5">
            <w:pPr>
              <w:rPr>
                <w:rFonts w:cstheme="minorHAnsi"/>
                <w:sz w:val="20"/>
                <w:szCs w:val="20"/>
                <w:lang w:val="en-US"/>
              </w:rPr>
            </w:pPr>
          </w:p>
        </w:tc>
      </w:tr>
    </w:tbl>
    <w:p w:rsidR="001378EA" w:rsidRPr="004D7737" w:rsidRDefault="001378EA" w:rsidP="00AC17E4">
      <w:pPr>
        <w:rPr>
          <w:b/>
          <w:lang w:val="en-US"/>
        </w:rPr>
      </w:pPr>
    </w:p>
    <w:sectPr w:rsidR="001378EA" w:rsidRPr="004D7737" w:rsidSect="004D7737"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Roboto">
    <w:altName w:val="Robot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02546"/>
    <w:multiLevelType w:val="hybridMultilevel"/>
    <w:tmpl w:val="5B82FB0E"/>
    <w:lvl w:ilvl="0" w:tplc="77AC6BB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BBC3106"/>
    <w:multiLevelType w:val="hybridMultilevel"/>
    <w:tmpl w:val="84C268A2"/>
    <w:lvl w:ilvl="0" w:tplc="B6100D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B861D2"/>
    <w:multiLevelType w:val="hybridMultilevel"/>
    <w:tmpl w:val="F6AE3A54"/>
    <w:lvl w:ilvl="0" w:tplc="2C74E60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923D6D"/>
    <w:multiLevelType w:val="hybridMultilevel"/>
    <w:tmpl w:val="6B980DD6"/>
    <w:lvl w:ilvl="0" w:tplc="FA1E0140">
      <w:numFmt w:val="bullet"/>
      <w:lvlText w:val="–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7737"/>
    <w:rsid w:val="0011713A"/>
    <w:rsid w:val="001378EA"/>
    <w:rsid w:val="001A14DC"/>
    <w:rsid w:val="001C4209"/>
    <w:rsid w:val="001F415F"/>
    <w:rsid w:val="00224D95"/>
    <w:rsid w:val="00236415"/>
    <w:rsid w:val="0025287D"/>
    <w:rsid w:val="002B217A"/>
    <w:rsid w:val="003205CA"/>
    <w:rsid w:val="00391A59"/>
    <w:rsid w:val="003A5199"/>
    <w:rsid w:val="003A60D7"/>
    <w:rsid w:val="003B4D7F"/>
    <w:rsid w:val="00475657"/>
    <w:rsid w:val="004803D9"/>
    <w:rsid w:val="004951A5"/>
    <w:rsid w:val="004D7737"/>
    <w:rsid w:val="004F3161"/>
    <w:rsid w:val="00571601"/>
    <w:rsid w:val="005A2D92"/>
    <w:rsid w:val="006732D7"/>
    <w:rsid w:val="00721C76"/>
    <w:rsid w:val="007740B8"/>
    <w:rsid w:val="00982AEC"/>
    <w:rsid w:val="009E1000"/>
    <w:rsid w:val="00AC17E4"/>
    <w:rsid w:val="00C27C88"/>
    <w:rsid w:val="00D67BAA"/>
    <w:rsid w:val="00D82E9B"/>
    <w:rsid w:val="00DB2D09"/>
    <w:rsid w:val="00E144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91074BA-B7D5-40BE-BC62-8A04D87828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D773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1F415F"/>
    <w:pPr>
      <w:autoSpaceDE w:val="0"/>
      <w:autoSpaceDN w:val="0"/>
      <w:adjustRightInd w:val="0"/>
      <w:spacing w:after="0" w:line="240" w:lineRule="auto"/>
    </w:pPr>
    <w:rPr>
      <w:rFonts w:ascii="Roboto" w:hAnsi="Roboto" w:cs="Roboto"/>
      <w:color w:val="000000"/>
      <w:sz w:val="24"/>
      <w:szCs w:val="24"/>
    </w:rPr>
  </w:style>
  <w:style w:type="character" w:customStyle="1" w:styleId="A2">
    <w:name w:val="A2"/>
    <w:uiPriority w:val="99"/>
    <w:rsid w:val="001F415F"/>
    <w:rPr>
      <w:rFonts w:cs="Roboto"/>
      <w:color w:val="000000"/>
      <w:sz w:val="15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519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519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1DBB7033547D7428E2C5C81E98237DD" ma:contentTypeVersion="13" ma:contentTypeDescription="Create a new document." ma:contentTypeScope="" ma:versionID="a9492246be1cb481aa90850d6f8fb1a3">
  <xsd:schema xmlns:xsd="http://www.w3.org/2001/XMLSchema" xmlns:xs="http://www.w3.org/2001/XMLSchema" xmlns:p="http://schemas.microsoft.com/office/2006/metadata/properties" xmlns:ns2="0a6619d5-69de-4f95-898c-26d3a15a5fb9" xmlns:ns3="12a6cffe-5aaa-4ed7-b6e1-1069ce149dda" targetNamespace="http://schemas.microsoft.com/office/2006/metadata/properties" ma:root="true" ma:fieldsID="003d6d2a155be1ef2827e9a444f13424" ns2:_="" ns3:_="">
    <xsd:import namespace="0a6619d5-69de-4f95-898c-26d3a15a5fb9"/>
    <xsd:import namespace="12a6cffe-5aaa-4ed7-b6e1-1069ce149d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6619d5-69de-4f95-898c-26d3a15a5fb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9df8ef13-1be2-41ac-9ae1-2297a3c4459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a6cffe-5aaa-4ed7-b6e1-1069ce149dda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bae86fb-b8f8-4abe-bca3-190f276bbf0a}" ma:internalName="TaxCatchAll" ma:showField="CatchAllData" ma:web="12a6cffe-5aaa-4ed7-b6e1-1069ce149d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2a6cffe-5aaa-4ed7-b6e1-1069ce149dda" xsi:nil="true"/>
    <lcf76f155ced4ddcb4097134ff3c332f xmlns="0a6619d5-69de-4f95-898c-26d3a15a5fb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285B5D7-0BFF-4797-A3AA-DAA1C81555F7}"/>
</file>

<file path=customXml/itemProps2.xml><?xml version="1.0" encoding="utf-8"?>
<ds:datastoreItem xmlns:ds="http://schemas.openxmlformats.org/officeDocument/2006/customXml" ds:itemID="{E20E29B8-2FB8-4079-B330-D19B989682BD}"/>
</file>

<file path=customXml/itemProps3.xml><?xml version="1.0" encoding="utf-8"?>
<ds:datastoreItem xmlns:ds="http://schemas.openxmlformats.org/officeDocument/2006/customXml" ds:itemID="{00B07379-BC43-46DC-A3A0-A046522D870C}"/>
</file>

<file path=docProps/app.xml><?xml version="1.0" encoding="utf-8"?>
<Properties xmlns="http://schemas.openxmlformats.org/officeDocument/2006/extended-properties" xmlns:vt="http://schemas.openxmlformats.org/officeDocument/2006/docPropsVTypes">
  <Template>A0AC0D3F</Template>
  <TotalTime>0</TotalTime>
  <Pages>1</Pages>
  <Words>1110</Words>
  <Characters>6332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Swinton Academy</Company>
  <LinksUpToDate>false</LinksUpToDate>
  <CharactersWithSpaces>7428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rachel.kelly</dc:creator>
  <cp:keywords/>
  <dc:description/>
  <cp:lastModifiedBy>Rachel Mulleague</cp:lastModifiedBy>
  <cp:revision>2</cp:revision>
  <cp:lastPrinted>2021-06-11T06:14:00Z</cp:lastPrinted>
  <dcterms:created xsi:type="dcterms:W3CDTF">2023-06-06T07:51:00Z</dcterms:created>
  <dcterms:modified xsi:type="dcterms:W3CDTF">2023-06-06T07:51:00Z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0x01010091DBB7033547D7428E2C5C81E98237DD</vt:lpwstr>
  </property>
  <property fmtid="{D5CDD505-2E9C-101B-9397-08002B2CF9AE}" pid="3" name="Order">
    <vt:r8>487900</vt:r8>
  </property>
</Properties>
</file>