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FC8FD" w14:textId="7E01FE98" w:rsidR="00E12204" w:rsidRPr="00ED083D" w:rsidRDefault="008B3ED4" w:rsidP="76D29FD1">
      <w:pPr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76D29FD1">
        <w:rPr>
          <w:rFonts w:ascii="Arial" w:hAnsi="Arial" w:cs="Arial"/>
          <w:sz w:val="20"/>
          <w:szCs w:val="20"/>
          <w:highlight w:val="yellow"/>
        </w:rPr>
        <w:t>All times tables: all and preparation for MTC</w:t>
      </w:r>
      <w:r w:rsidRPr="76D29FD1">
        <w:rPr>
          <w:rFonts w:ascii="Arial" w:hAnsi="Arial" w:cs="Arial"/>
          <w:sz w:val="16"/>
          <w:szCs w:val="16"/>
        </w:rPr>
        <w:t xml:space="preserve">                         </w:t>
      </w:r>
      <w:r w:rsidRPr="76D29FD1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</w:t>
      </w:r>
      <w:r w:rsidR="00027928">
        <w:rPr>
          <w:rFonts w:ascii="Arial" w:hAnsi="Arial" w:cs="Arial"/>
          <w:b/>
          <w:bCs/>
          <w:sz w:val="20"/>
          <w:szCs w:val="20"/>
        </w:rPr>
        <w:t>S</w:t>
      </w:r>
      <w:r w:rsidR="005B0BE1" w:rsidRPr="76D29FD1">
        <w:rPr>
          <w:rFonts w:ascii="Arial" w:hAnsi="Arial" w:cs="Arial"/>
          <w:b/>
          <w:bCs/>
          <w:sz w:val="20"/>
          <w:szCs w:val="20"/>
        </w:rPr>
        <w:t>JA Maths MTP</w:t>
      </w:r>
      <w:r w:rsidR="00242A08" w:rsidRPr="76D29FD1">
        <w:rPr>
          <w:rFonts w:ascii="Arial" w:hAnsi="Arial" w:cs="Arial"/>
          <w:b/>
          <w:bCs/>
          <w:sz w:val="20"/>
          <w:szCs w:val="20"/>
        </w:rPr>
        <w:t xml:space="preserve"> </w:t>
      </w:r>
      <w:r w:rsidR="005B0BE1" w:rsidRPr="76D29FD1">
        <w:rPr>
          <w:rFonts w:ascii="Arial" w:hAnsi="Arial" w:cs="Arial"/>
          <w:b/>
          <w:bCs/>
          <w:sz w:val="20"/>
          <w:szCs w:val="20"/>
        </w:rPr>
        <w:t xml:space="preserve">– Year </w:t>
      </w:r>
      <w:r w:rsidR="00826B27" w:rsidRPr="76D29FD1">
        <w:rPr>
          <w:rFonts w:ascii="Arial" w:hAnsi="Arial" w:cs="Arial"/>
          <w:b/>
          <w:bCs/>
          <w:sz w:val="20"/>
          <w:szCs w:val="20"/>
        </w:rPr>
        <w:t>4</w:t>
      </w:r>
      <w:r w:rsidR="00E12204" w:rsidRPr="76D29FD1">
        <w:rPr>
          <w:rFonts w:ascii="Arial" w:hAnsi="Arial" w:cs="Arial"/>
          <w:b/>
          <w:bCs/>
          <w:sz w:val="20"/>
          <w:szCs w:val="20"/>
        </w:rPr>
        <w:t xml:space="preserve"> – Autumn Term 1</w:t>
      </w:r>
    </w:p>
    <w:tbl>
      <w:tblPr>
        <w:tblStyle w:val="TableGrid"/>
        <w:tblW w:w="22561" w:type="dxa"/>
        <w:tblInd w:w="-5" w:type="dxa"/>
        <w:tblLook w:val="04A0" w:firstRow="1" w:lastRow="0" w:firstColumn="1" w:lastColumn="0" w:noHBand="0" w:noVBand="1"/>
      </w:tblPr>
      <w:tblGrid>
        <w:gridCol w:w="1485"/>
        <w:gridCol w:w="3257"/>
        <w:gridCol w:w="2861"/>
        <w:gridCol w:w="2861"/>
        <w:gridCol w:w="2861"/>
        <w:gridCol w:w="3078"/>
        <w:gridCol w:w="3079"/>
        <w:gridCol w:w="3079"/>
      </w:tblGrid>
      <w:tr w:rsidR="003D2211" w:rsidRPr="00892489" w14:paraId="25AF4057" w14:textId="77777777" w:rsidTr="76D29FD1">
        <w:trPr>
          <w:trHeight w:val="204"/>
        </w:trPr>
        <w:tc>
          <w:tcPr>
            <w:tcW w:w="1485" w:type="dxa"/>
            <w:shd w:val="clear" w:color="auto" w:fill="FFF2CC" w:themeFill="accent4" w:themeFillTint="33"/>
          </w:tcPr>
          <w:p w14:paraId="25348F9F" w14:textId="77777777" w:rsidR="00E12204" w:rsidRPr="003D2211" w:rsidRDefault="00E12204" w:rsidP="76D29FD1">
            <w:pPr>
              <w:jc w:val="center"/>
              <w:rPr>
                <w:b/>
                <w:bCs/>
                <w:sz w:val="24"/>
                <w:szCs w:val="24"/>
              </w:rPr>
            </w:pPr>
            <w:r w:rsidRPr="76D29FD1">
              <w:rPr>
                <w:b/>
                <w:bCs/>
                <w:sz w:val="24"/>
                <w:szCs w:val="24"/>
              </w:rPr>
              <w:t>Autumn</w:t>
            </w:r>
            <w:r w:rsidR="003D2211" w:rsidRPr="76D29FD1">
              <w:rPr>
                <w:b/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3257" w:type="dxa"/>
            <w:shd w:val="clear" w:color="auto" w:fill="BDD6EE" w:themeFill="accent1" w:themeFillTint="66"/>
          </w:tcPr>
          <w:p w14:paraId="4B4E0F03" w14:textId="77777777" w:rsidR="00E12204" w:rsidRPr="003D2211" w:rsidRDefault="00E12204" w:rsidP="005B0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1</w:t>
            </w:r>
          </w:p>
        </w:tc>
        <w:tc>
          <w:tcPr>
            <w:tcW w:w="2861" w:type="dxa"/>
            <w:shd w:val="clear" w:color="auto" w:fill="BDD6EE" w:themeFill="accent1" w:themeFillTint="66"/>
          </w:tcPr>
          <w:p w14:paraId="3F942CF4" w14:textId="77777777" w:rsidR="00E12204" w:rsidRPr="003D2211" w:rsidRDefault="00E12204" w:rsidP="005B0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2</w:t>
            </w:r>
          </w:p>
        </w:tc>
        <w:tc>
          <w:tcPr>
            <w:tcW w:w="2861" w:type="dxa"/>
            <w:shd w:val="clear" w:color="auto" w:fill="BDD6EE" w:themeFill="accent1" w:themeFillTint="66"/>
          </w:tcPr>
          <w:p w14:paraId="6CE4141E" w14:textId="77777777" w:rsidR="00E12204" w:rsidRPr="003D2211" w:rsidRDefault="00E12204" w:rsidP="005B0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3</w:t>
            </w:r>
          </w:p>
        </w:tc>
        <w:tc>
          <w:tcPr>
            <w:tcW w:w="2861" w:type="dxa"/>
            <w:shd w:val="clear" w:color="auto" w:fill="BDD6EE" w:themeFill="accent1" w:themeFillTint="66"/>
          </w:tcPr>
          <w:p w14:paraId="4F3CF6A0" w14:textId="77777777" w:rsidR="00E12204" w:rsidRPr="003D2211" w:rsidRDefault="00E12204" w:rsidP="005B0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4</w:t>
            </w:r>
          </w:p>
        </w:tc>
        <w:tc>
          <w:tcPr>
            <w:tcW w:w="3078" w:type="dxa"/>
            <w:shd w:val="clear" w:color="auto" w:fill="BDD6EE" w:themeFill="accent1" w:themeFillTint="66"/>
          </w:tcPr>
          <w:p w14:paraId="2A1B0FA7" w14:textId="77777777" w:rsidR="00E12204" w:rsidRPr="003D2211" w:rsidRDefault="00E12204" w:rsidP="005B0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5</w:t>
            </w:r>
          </w:p>
        </w:tc>
        <w:tc>
          <w:tcPr>
            <w:tcW w:w="3079" w:type="dxa"/>
            <w:shd w:val="clear" w:color="auto" w:fill="BDD6EE" w:themeFill="accent1" w:themeFillTint="66"/>
          </w:tcPr>
          <w:p w14:paraId="6CCEDEDE" w14:textId="77777777" w:rsidR="00E12204" w:rsidRPr="003D2211" w:rsidRDefault="00E12204" w:rsidP="005B0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6</w:t>
            </w:r>
          </w:p>
        </w:tc>
        <w:tc>
          <w:tcPr>
            <w:tcW w:w="3079" w:type="dxa"/>
            <w:shd w:val="clear" w:color="auto" w:fill="BDD6EE" w:themeFill="accent1" w:themeFillTint="66"/>
          </w:tcPr>
          <w:p w14:paraId="17C31C8C" w14:textId="77777777" w:rsidR="00E12204" w:rsidRPr="003D2211" w:rsidRDefault="00E12204" w:rsidP="00E1220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7</w:t>
            </w:r>
          </w:p>
        </w:tc>
      </w:tr>
      <w:tr w:rsidR="00027928" w14:paraId="56FA16AE" w14:textId="77777777" w:rsidTr="76D29FD1">
        <w:trPr>
          <w:cantSplit/>
          <w:trHeight w:val="300"/>
        </w:trPr>
        <w:tc>
          <w:tcPr>
            <w:tcW w:w="1485" w:type="dxa"/>
            <w:vMerge w:val="restart"/>
            <w:shd w:val="clear" w:color="auto" w:fill="FFF2CC" w:themeFill="accent4" w:themeFillTint="33"/>
            <w:vAlign w:val="center"/>
          </w:tcPr>
          <w:p w14:paraId="4C57F390" w14:textId="6EE2675D" w:rsidR="00027928" w:rsidRPr="003D2211" w:rsidRDefault="00027928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Times tables</w:t>
            </w:r>
            <w:r>
              <w:rPr>
                <w:rFonts w:cstheme="minorHAnsi"/>
                <w:b/>
                <w:sz w:val="20"/>
                <w:szCs w:val="16"/>
              </w:rPr>
              <w:t xml:space="preserve"> and Mastering Maths</w:t>
            </w:r>
          </w:p>
        </w:tc>
        <w:tc>
          <w:tcPr>
            <w:tcW w:w="11840" w:type="dxa"/>
            <w:gridSpan w:val="4"/>
            <w:vAlign w:val="center"/>
          </w:tcPr>
          <w:p w14:paraId="796E2A57" w14:textId="77777777" w:rsidR="00027928" w:rsidRPr="00ED083D" w:rsidRDefault="00027928" w:rsidP="00F9137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Recap 3, 4, 8 times tables</w:t>
            </w:r>
          </w:p>
        </w:tc>
        <w:tc>
          <w:tcPr>
            <w:tcW w:w="9236" w:type="dxa"/>
            <w:gridSpan w:val="3"/>
            <w:vAlign w:val="center"/>
          </w:tcPr>
          <w:p w14:paraId="7DEBAA5D" w14:textId="7779A2A8" w:rsidR="00027928" w:rsidRPr="00ED083D" w:rsidRDefault="00027928" w:rsidP="76D29FD1">
            <w:pPr>
              <w:jc w:val="center"/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</w:rPr>
              <w:t>Teach 6, 7, 9 times tables</w:t>
            </w:r>
          </w:p>
        </w:tc>
      </w:tr>
      <w:tr w:rsidR="00027928" w14:paraId="6BB30290" w14:textId="77777777" w:rsidTr="76D29FD1">
        <w:trPr>
          <w:cantSplit/>
          <w:trHeight w:val="660"/>
        </w:trPr>
        <w:tc>
          <w:tcPr>
            <w:tcW w:w="1485" w:type="dxa"/>
            <w:vMerge/>
            <w:shd w:val="clear" w:color="auto" w:fill="FFF2CC" w:themeFill="accent4" w:themeFillTint="33"/>
            <w:vAlign w:val="center"/>
          </w:tcPr>
          <w:p w14:paraId="1F8FDBBC" w14:textId="77777777" w:rsidR="00027928" w:rsidRPr="003D2211" w:rsidRDefault="00027928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</w:p>
        </w:tc>
        <w:tc>
          <w:tcPr>
            <w:tcW w:w="3257" w:type="dxa"/>
          </w:tcPr>
          <w:p w14:paraId="6CED8699" w14:textId="77777777" w:rsidR="00027928" w:rsidRPr="76D29FD1" w:rsidRDefault="00027928" w:rsidP="00462855">
            <w:pPr>
              <w:rPr>
                <w:sz w:val="16"/>
                <w:szCs w:val="16"/>
              </w:rPr>
            </w:pPr>
          </w:p>
        </w:tc>
        <w:tc>
          <w:tcPr>
            <w:tcW w:w="2861" w:type="dxa"/>
          </w:tcPr>
          <w:p w14:paraId="6F518A79" w14:textId="77777777" w:rsidR="00027928" w:rsidRPr="76D29FD1" w:rsidRDefault="00027928" w:rsidP="00462855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2861" w:type="dxa"/>
          </w:tcPr>
          <w:p w14:paraId="263A3D91" w14:textId="77777777" w:rsidR="00027928" w:rsidRPr="00ED083D" w:rsidRDefault="00027928" w:rsidP="0046285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61" w:type="dxa"/>
          </w:tcPr>
          <w:p w14:paraId="2358B606" w14:textId="77777777" w:rsidR="00027928" w:rsidRPr="76D29FD1" w:rsidRDefault="00027928" w:rsidP="00462855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3078" w:type="dxa"/>
          </w:tcPr>
          <w:p w14:paraId="1D4BCF8F" w14:textId="77777777" w:rsidR="00027928" w:rsidRPr="00ED083D" w:rsidRDefault="00027928" w:rsidP="0046285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79" w:type="dxa"/>
          </w:tcPr>
          <w:p w14:paraId="00667074" w14:textId="77777777" w:rsidR="00027928" w:rsidRPr="76D29FD1" w:rsidRDefault="00027928" w:rsidP="00462855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3079" w:type="dxa"/>
          </w:tcPr>
          <w:p w14:paraId="74F4BAE6" w14:textId="77777777" w:rsidR="00027928" w:rsidRPr="00ED083D" w:rsidRDefault="00027928" w:rsidP="0046285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12204" w14:paraId="4EB4ACF4" w14:textId="77777777" w:rsidTr="76D29FD1">
        <w:trPr>
          <w:cantSplit/>
          <w:trHeight w:val="660"/>
        </w:trPr>
        <w:tc>
          <w:tcPr>
            <w:tcW w:w="1485" w:type="dxa"/>
            <w:shd w:val="clear" w:color="auto" w:fill="FFF2CC" w:themeFill="accent4" w:themeFillTint="33"/>
            <w:vAlign w:val="center"/>
          </w:tcPr>
          <w:p w14:paraId="6E60D76B" w14:textId="77777777" w:rsidR="00E12204" w:rsidRPr="003D2211" w:rsidRDefault="00E12204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Mental Maths</w:t>
            </w:r>
          </w:p>
          <w:p w14:paraId="672A6659" w14:textId="12331769" w:rsidR="00E12204" w:rsidRPr="003D2211" w:rsidRDefault="00E12204" w:rsidP="76D29FD1">
            <w:pPr>
              <w:jc w:val="center"/>
              <w:rPr>
                <w:b/>
                <w:bCs/>
                <w:sz w:val="20"/>
                <w:szCs w:val="20"/>
              </w:rPr>
            </w:pPr>
            <w:r w:rsidRPr="76D29FD1">
              <w:rPr>
                <w:b/>
                <w:bCs/>
                <w:sz w:val="20"/>
                <w:szCs w:val="20"/>
              </w:rPr>
              <w:t>Objectives</w:t>
            </w:r>
          </w:p>
        </w:tc>
        <w:tc>
          <w:tcPr>
            <w:tcW w:w="3257" w:type="dxa"/>
          </w:tcPr>
          <w:p w14:paraId="33E01A81" w14:textId="77777777" w:rsidR="00E12204" w:rsidRPr="00ED083D" w:rsidRDefault="00E12204" w:rsidP="00462855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</w:rPr>
              <w:t>Halving and doubling to 100</w:t>
            </w:r>
          </w:p>
          <w:p w14:paraId="0A37501D" w14:textId="77777777" w:rsidR="00E12204" w:rsidRPr="00ED083D" w:rsidRDefault="00E12204" w:rsidP="00462855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2861" w:type="dxa"/>
          </w:tcPr>
          <w:p w14:paraId="724E9A10" w14:textId="77777777" w:rsidR="00E12204" w:rsidRPr="00ED083D" w:rsidRDefault="00E12204" w:rsidP="00462855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  <w:highlight w:val="yellow"/>
              </w:rPr>
              <w:t>Mental &amp; oral – count in 25s</w:t>
            </w:r>
          </w:p>
          <w:p w14:paraId="5DAB6C7B" w14:textId="77777777" w:rsidR="00E12204" w:rsidRPr="00ED083D" w:rsidRDefault="00E12204" w:rsidP="00462855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2861" w:type="dxa"/>
          </w:tcPr>
          <w:p w14:paraId="39AA3FA8" w14:textId="77777777" w:rsidR="00E12204" w:rsidRPr="00ED083D" w:rsidRDefault="00E12204" w:rsidP="0046285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Halving and doubling to 100</w:t>
            </w:r>
          </w:p>
          <w:p w14:paraId="02EB378F" w14:textId="77777777" w:rsidR="00E12204" w:rsidRPr="00ED083D" w:rsidRDefault="00E12204" w:rsidP="00462855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2861" w:type="dxa"/>
          </w:tcPr>
          <w:p w14:paraId="30DDD69F" w14:textId="77777777" w:rsidR="00E12204" w:rsidRPr="00ED083D" w:rsidRDefault="00E12204" w:rsidP="00462855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  <w:highlight w:val="yellow"/>
              </w:rPr>
              <w:t>Mental &amp; oral – count in 25s</w:t>
            </w:r>
          </w:p>
          <w:p w14:paraId="6A05A809" w14:textId="77777777" w:rsidR="00E12204" w:rsidRPr="00ED083D" w:rsidRDefault="00E12204" w:rsidP="00462855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078" w:type="dxa"/>
          </w:tcPr>
          <w:p w14:paraId="4D1DF8C6" w14:textId="77777777" w:rsidR="00E12204" w:rsidRPr="00ED083D" w:rsidRDefault="00E12204" w:rsidP="0046285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Halving and doubling to 100</w:t>
            </w:r>
          </w:p>
          <w:p w14:paraId="5A39BBE3" w14:textId="77777777" w:rsidR="00E12204" w:rsidRPr="00ED083D" w:rsidRDefault="00E12204" w:rsidP="00462855">
            <w:pPr>
              <w:rPr>
                <w:sz w:val="16"/>
                <w:szCs w:val="16"/>
              </w:rPr>
            </w:pPr>
          </w:p>
          <w:p w14:paraId="41C8F396" w14:textId="04A15110" w:rsidR="00E12204" w:rsidRPr="00ED083D" w:rsidRDefault="00E12204" w:rsidP="00462855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</w:rPr>
              <w:t>Near doubles</w:t>
            </w:r>
          </w:p>
        </w:tc>
        <w:tc>
          <w:tcPr>
            <w:tcW w:w="3079" w:type="dxa"/>
          </w:tcPr>
          <w:p w14:paraId="1FC8B933" w14:textId="77777777" w:rsidR="00E12204" w:rsidRPr="00ED083D" w:rsidRDefault="00E12204" w:rsidP="00462855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  <w:highlight w:val="yellow"/>
              </w:rPr>
              <w:t>Mental &amp; oral – count in 25s</w:t>
            </w:r>
          </w:p>
          <w:p w14:paraId="72A3D3EC" w14:textId="77777777" w:rsidR="00E12204" w:rsidRPr="00ED083D" w:rsidRDefault="00E12204" w:rsidP="00462855">
            <w:pPr>
              <w:rPr>
                <w:sz w:val="16"/>
                <w:szCs w:val="16"/>
                <w:highlight w:val="magenta"/>
              </w:rPr>
            </w:pPr>
          </w:p>
          <w:p w14:paraId="44BBA3D0" w14:textId="335FBA19" w:rsidR="00E12204" w:rsidRPr="00ED083D" w:rsidRDefault="00E12204" w:rsidP="00462855">
            <w:pPr>
              <w:rPr>
                <w:sz w:val="16"/>
                <w:szCs w:val="16"/>
                <w:highlight w:val="magenta"/>
              </w:rPr>
            </w:pPr>
            <w:r w:rsidRPr="76D29FD1">
              <w:rPr>
                <w:sz w:val="16"/>
                <w:szCs w:val="16"/>
              </w:rPr>
              <w:t>Near doubles</w:t>
            </w:r>
          </w:p>
        </w:tc>
        <w:tc>
          <w:tcPr>
            <w:tcW w:w="3079" w:type="dxa"/>
          </w:tcPr>
          <w:p w14:paraId="00935015" w14:textId="77777777" w:rsidR="00E12204" w:rsidRPr="00ED083D" w:rsidRDefault="00E12204" w:rsidP="0046285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Halving and doubling to 100</w:t>
            </w:r>
          </w:p>
          <w:p w14:paraId="0D0B940D" w14:textId="77777777" w:rsidR="00E12204" w:rsidRPr="00ED083D" w:rsidRDefault="00E12204" w:rsidP="00462855">
            <w:pPr>
              <w:rPr>
                <w:sz w:val="16"/>
                <w:szCs w:val="16"/>
              </w:rPr>
            </w:pPr>
          </w:p>
          <w:p w14:paraId="0E27B00A" w14:textId="4B935BE0" w:rsidR="00E12204" w:rsidRPr="00ED083D" w:rsidRDefault="00E12204" w:rsidP="00462855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</w:rPr>
              <w:t>Near doubles</w:t>
            </w:r>
          </w:p>
        </w:tc>
      </w:tr>
      <w:tr w:rsidR="00E12204" w14:paraId="7F10DB6E" w14:textId="77777777" w:rsidTr="76D29FD1">
        <w:trPr>
          <w:cantSplit/>
          <w:trHeight w:val="399"/>
        </w:trPr>
        <w:tc>
          <w:tcPr>
            <w:tcW w:w="1485" w:type="dxa"/>
            <w:shd w:val="clear" w:color="auto" w:fill="FFF2CC" w:themeFill="accent4" w:themeFillTint="33"/>
            <w:vAlign w:val="center"/>
          </w:tcPr>
          <w:p w14:paraId="4255FFB2" w14:textId="77777777" w:rsidR="00E12204" w:rsidRPr="003D2211" w:rsidRDefault="003D2211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Maths Area</w:t>
            </w:r>
          </w:p>
        </w:tc>
        <w:tc>
          <w:tcPr>
            <w:tcW w:w="11840" w:type="dxa"/>
            <w:gridSpan w:val="4"/>
            <w:shd w:val="clear" w:color="auto" w:fill="DEEAF6" w:themeFill="accent1" w:themeFillTint="33"/>
            <w:vAlign w:val="center"/>
          </w:tcPr>
          <w:p w14:paraId="625C50F4" w14:textId="77777777" w:rsidR="00E12204" w:rsidRPr="003D2211" w:rsidRDefault="00E12204" w:rsidP="003D2211">
            <w:pPr>
              <w:jc w:val="center"/>
              <w:rPr>
                <w:rFonts w:cstheme="minorHAnsi"/>
                <w:b/>
              </w:rPr>
            </w:pPr>
            <w:r w:rsidRPr="003D2211">
              <w:rPr>
                <w:rFonts w:cstheme="minorHAnsi"/>
                <w:b/>
              </w:rPr>
              <w:t>Number: Place Value</w:t>
            </w:r>
          </w:p>
        </w:tc>
        <w:tc>
          <w:tcPr>
            <w:tcW w:w="9236" w:type="dxa"/>
            <w:gridSpan w:val="3"/>
            <w:shd w:val="clear" w:color="auto" w:fill="DEEAF6" w:themeFill="accent1" w:themeFillTint="33"/>
            <w:vAlign w:val="center"/>
          </w:tcPr>
          <w:p w14:paraId="11B3C770" w14:textId="77777777" w:rsidR="00E12204" w:rsidRPr="003D2211" w:rsidRDefault="00E12204" w:rsidP="003D2211">
            <w:pPr>
              <w:jc w:val="center"/>
              <w:rPr>
                <w:rFonts w:cstheme="minorHAnsi"/>
                <w:b/>
              </w:rPr>
            </w:pPr>
            <w:r w:rsidRPr="003D2211">
              <w:rPr>
                <w:rFonts w:cstheme="minorHAnsi"/>
                <w:b/>
              </w:rPr>
              <w:t>Number: Addition and Subtraction</w:t>
            </w:r>
          </w:p>
        </w:tc>
      </w:tr>
      <w:tr w:rsidR="00E12204" w14:paraId="691E19E3" w14:textId="77777777" w:rsidTr="76D29FD1">
        <w:trPr>
          <w:cantSplit/>
          <w:trHeight w:val="173"/>
        </w:trPr>
        <w:tc>
          <w:tcPr>
            <w:tcW w:w="1485" w:type="dxa"/>
            <w:shd w:val="clear" w:color="auto" w:fill="FFF2CC" w:themeFill="accent4" w:themeFillTint="33"/>
            <w:vAlign w:val="center"/>
          </w:tcPr>
          <w:p w14:paraId="473C18E7" w14:textId="77777777" w:rsidR="00E12204" w:rsidRPr="003D2211" w:rsidRDefault="00E12204" w:rsidP="00A225B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National Curriculum Objectives</w:t>
            </w:r>
          </w:p>
        </w:tc>
        <w:tc>
          <w:tcPr>
            <w:tcW w:w="11840" w:type="dxa"/>
            <w:gridSpan w:val="4"/>
          </w:tcPr>
          <w:p w14:paraId="0CB6AF1E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1. Count in multiples of 6, 7, 9, 25 and 1000 </w:t>
            </w:r>
          </w:p>
          <w:p w14:paraId="1E2124FE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2. Find 1000 more or less than a given number </w:t>
            </w:r>
          </w:p>
          <w:p w14:paraId="4D3CF47C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3. Count backwards through zero to include negative numbers </w:t>
            </w:r>
          </w:p>
          <w:p w14:paraId="4525FA18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4. Recognise the place value of each digit in a four-digit number (thousands, hundreds, tens, and ones) </w:t>
            </w:r>
          </w:p>
          <w:p w14:paraId="13943916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5. Order and compare numbers beyond 1000 </w:t>
            </w:r>
          </w:p>
          <w:p w14:paraId="7BEFE09F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6. Identify, represent and estimate numbers using different representations</w:t>
            </w:r>
          </w:p>
          <w:p w14:paraId="6132819F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7. Round any number to the nearest 10, 100 or 1000 </w:t>
            </w:r>
          </w:p>
          <w:p w14:paraId="77336E8B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8. Solve problems that involve all of the above and with increasingly large positive numbers </w:t>
            </w:r>
          </w:p>
          <w:p w14:paraId="60061E4C" w14:textId="384E4443" w:rsidR="00E12204" w:rsidRPr="00ED083D" w:rsidRDefault="00E12204" w:rsidP="76D29FD1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</w:rPr>
              <w:t xml:space="preserve">9. Read Roman numerals to 100 (I to C) </w:t>
            </w:r>
          </w:p>
        </w:tc>
        <w:tc>
          <w:tcPr>
            <w:tcW w:w="9236" w:type="dxa"/>
            <w:gridSpan w:val="3"/>
          </w:tcPr>
          <w:p w14:paraId="6983DD7D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1. Add and subtract numbers with up to 4 digits using the formal written methods of columnar addition and subtraction where appropriate</w:t>
            </w:r>
          </w:p>
          <w:p w14:paraId="2699BF41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2. Estimate and use inverse operations to check answers to a calculation</w:t>
            </w:r>
          </w:p>
          <w:p w14:paraId="7C60F54E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3.Solve addition and subtraction two-step problems in contexts, deciding which operations and methods to use and why.</w:t>
            </w:r>
          </w:p>
          <w:p w14:paraId="44EAFD9C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12204" w14:paraId="148FBD12" w14:textId="77777777" w:rsidTr="76D29FD1">
        <w:trPr>
          <w:cantSplit/>
          <w:trHeight w:val="1033"/>
        </w:trPr>
        <w:tc>
          <w:tcPr>
            <w:tcW w:w="1485" w:type="dxa"/>
            <w:shd w:val="clear" w:color="auto" w:fill="FFF2CC" w:themeFill="accent4" w:themeFillTint="33"/>
            <w:vAlign w:val="center"/>
          </w:tcPr>
          <w:p w14:paraId="1226770A" w14:textId="77777777" w:rsidR="00E12204" w:rsidRPr="00D547D2" w:rsidRDefault="00D547D2" w:rsidP="00D547D2">
            <w:pPr>
              <w:jc w:val="center"/>
              <w:rPr>
                <w:rFonts w:cstheme="minorHAnsi"/>
                <w:sz w:val="20"/>
                <w:szCs w:val="16"/>
              </w:rPr>
            </w:pPr>
            <w:r w:rsidRPr="00D547D2">
              <w:rPr>
                <w:rFonts w:cstheme="minorHAnsi"/>
                <w:b/>
                <w:sz w:val="20"/>
                <w:szCs w:val="16"/>
              </w:rPr>
              <w:t>Weekly Teaching</w:t>
            </w:r>
          </w:p>
          <w:p w14:paraId="4B94D5A5" w14:textId="77777777" w:rsidR="00E12204" w:rsidRPr="00ED083D" w:rsidRDefault="00E12204" w:rsidP="00D547D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257" w:type="dxa"/>
          </w:tcPr>
          <w:p w14:paraId="2907D6CE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Represent numbers to 1,000 </w:t>
            </w:r>
          </w:p>
          <w:p w14:paraId="3DEEC669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2C8B7FE9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Identify, represent and estimate numbers using different representations</w:t>
            </w:r>
          </w:p>
          <w:p w14:paraId="6FC45F18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100s, 10s and 1s</w:t>
            </w:r>
          </w:p>
          <w:p w14:paraId="3656B9AB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3FA3BAF1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Number line to 1,000</w:t>
            </w:r>
          </w:p>
          <w:p w14:paraId="45FB0818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7A78D5A1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Find 1, 10, 100 more and less</w:t>
            </w:r>
          </w:p>
          <w:p w14:paraId="049F31CB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53128261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61" w:type="dxa"/>
          </w:tcPr>
          <w:p w14:paraId="39D9F48C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Count in 1,000s</w:t>
            </w:r>
          </w:p>
          <w:p w14:paraId="62486C05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5235B9AF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Identify, represent and estimate numbers using different representations</w:t>
            </w:r>
          </w:p>
          <w:p w14:paraId="7650A800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1,000s, 100s, 10s and 1s</w:t>
            </w:r>
          </w:p>
          <w:p w14:paraId="4101652C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23A25158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Partitioning 1,000s, 100s, 10s and 1s                 </w:t>
            </w:r>
          </w:p>
          <w:p w14:paraId="4B99056E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1299C43A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7ECEB0A4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1,000 more and less</w:t>
            </w:r>
          </w:p>
          <w:p w14:paraId="4DDBEF00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61" w:type="dxa"/>
          </w:tcPr>
          <w:p w14:paraId="4B2A27F7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Round to the nearest 10, 100, 1,000 </w:t>
            </w:r>
          </w:p>
          <w:p w14:paraId="3461D779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7598A593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Roman numerals to 100</w:t>
            </w:r>
          </w:p>
        </w:tc>
        <w:tc>
          <w:tcPr>
            <w:tcW w:w="2861" w:type="dxa"/>
          </w:tcPr>
          <w:p w14:paraId="18FE8FFC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Compare numbers </w:t>
            </w:r>
          </w:p>
          <w:p w14:paraId="3CF2D8B6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390E35B3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Order numbers </w:t>
            </w:r>
          </w:p>
          <w:p w14:paraId="0FB78278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752855F7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Negative numbers</w:t>
            </w:r>
          </w:p>
          <w:p w14:paraId="1FC39945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0562CB0E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78" w:type="dxa"/>
          </w:tcPr>
          <w:p w14:paraId="234CD833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Mentally Add and subtract 1s, 10s, 100s and 1,000s</w:t>
            </w:r>
          </w:p>
          <w:p w14:paraId="34CE0A41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6019CE60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ED083D">
              <w:rPr>
                <w:rFonts w:cstheme="minorHAnsi"/>
                <w:sz w:val="16"/>
                <w:szCs w:val="16"/>
                <w:u w:val="single"/>
              </w:rPr>
              <w:t>Formal written methods</w:t>
            </w:r>
          </w:p>
          <w:p w14:paraId="269FDC00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Add two 3 digit numbers – not crossing 10 and 100</w:t>
            </w:r>
          </w:p>
          <w:p w14:paraId="62EBF3C5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6660576D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Add two 4 digit numbers – no exchange </w:t>
            </w:r>
          </w:p>
          <w:p w14:paraId="6D98A12B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24D7B34F" w14:textId="77777777" w:rsidR="00E12204" w:rsidRPr="00ED083D" w:rsidRDefault="00E12204" w:rsidP="76D29FD1">
            <w:pPr>
              <w:rPr>
                <w:sz w:val="16"/>
                <w:szCs w:val="16"/>
                <w:highlight w:val="cyan"/>
              </w:rPr>
            </w:pPr>
            <w:r w:rsidRPr="76D29FD1">
              <w:rPr>
                <w:sz w:val="16"/>
                <w:szCs w:val="16"/>
                <w:highlight w:val="cyan"/>
              </w:rPr>
              <w:t>(The above can be done within 1 lesson)</w:t>
            </w:r>
          </w:p>
          <w:p w14:paraId="2946DB82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5BD76EA6" w14:textId="46856811" w:rsidR="00E12204" w:rsidRPr="00ED083D" w:rsidRDefault="00E12204" w:rsidP="76D29FD1">
            <w:pPr>
              <w:rPr>
                <w:sz w:val="16"/>
                <w:szCs w:val="16"/>
                <w:highlight w:val="yellow"/>
              </w:rPr>
            </w:pPr>
            <w:r w:rsidRPr="76D29FD1">
              <w:rPr>
                <w:sz w:val="16"/>
                <w:szCs w:val="16"/>
                <w:highlight w:val="yellow"/>
              </w:rPr>
              <w:t>Throughout the week and all objectives, the following need to be covered…</w:t>
            </w:r>
          </w:p>
          <w:p w14:paraId="5997CC1D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67F7854D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ED083D">
              <w:rPr>
                <w:rFonts w:cstheme="minorHAnsi"/>
                <w:sz w:val="16"/>
                <w:szCs w:val="16"/>
                <w:highlight w:val="yellow"/>
              </w:rPr>
              <w:t>Estimate answers</w:t>
            </w:r>
          </w:p>
          <w:p w14:paraId="32DDFC7E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ED083D">
              <w:rPr>
                <w:rFonts w:cstheme="minorHAnsi"/>
                <w:sz w:val="16"/>
                <w:szCs w:val="16"/>
                <w:highlight w:val="yellow"/>
              </w:rPr>
              <w:t>Checking strategies</w:t>
            </w:r>
            <w:r w:rsidR="00E92D2A" w:rsidRPr="00ED083D">
              <w:rPr>
                <w:rFonts w:cstheme="minorHAnsi"/>
                <w:sz w:val="16"/>
                <w:szCs w:val="16"/>
                <w:highlight w:val="yellow"/>
              </w:rPr>
              <w:t xml:space="preserve"> – using inverse</w:t>
            </w:r>
            <w:r w:rsidRPr="00ED083D">
              <w:rPr>
                <w:rFonts w:cstheme="minorHAnsi"/>
                <w:sz w:val="16"/>
                <w:szCs w:val="16"/>
                <w:highlight w:val="yellow"/>
              </w:rPr>
              <w:t xml:space="preserve"> </w:t>
            </w:r>
          </w:p>
          <w:p w14:paraId="634ED751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ED083D">
              <w:rPr>
                <w:rFonts w:cstheme="minorHAnsi"/>
                <w:sz w:val="16"/>
                <w:szCs w:val="16"/>
                <w:highlight w:val="yellow"/>
              </w:rPr>
              <w:t xml:space="preserve">Problem solving </w:t>
            </w:r>
          </w:p>
          <w:p w14:paraId="110FFD37" w14:textId="77777777" w:rsidR="00E12204" w:rsidRPr="00ED083D" w:rsidRDefault="00E12204" w:rsidP="76D29FD1">
            <w:pPr>
              <w:rPr>
                <w:sz w:val="16"/>
                <w:szCs w:val="16"/>
              </w:rPr>
            </w:pPr>
          </w:p>
          <w:p w14:paraId="46F4CD17" w14:textId="642B79D4" w:rsidR="76D29FD1" w:rsidRDefault="76D29FD1" w:rsidP="76D29FD1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76D29FD1">
              <w:rPr>
                <w:rFonts w:ascii="Arial" w:eastAsia="Arial" w:hAnsi="Arial" w:cs="Arial"/>
                <w:color w:val="000000" w:themeColor="text1"/>
                <w:sz w:val="14"/>
                <w:szCs w:val="14"/>
                <w:highlight w:val="cyan"/>
              </w:rPr>
              <w:t>Represent number sentences in different ways e.g. 3+7 =? / ? = 3 + 7</w:t>
            </w:r>
          </w:p>
          <w:p w14:paraId="7009FDF4" w14:textId="5FADADB6" w:rsidR="76D29FD1" w:rsidRDefault="76D29FD1" w:rsidP="76D29FD1">
            <w:pPr>
              <w:rPr>
                <w:sz w:val="16"/>
                <w:szCs w:val="16"/>
              </w:rPr>
            </w:pPr>
          </w:p>
          <w:p w14:paraId="6B699379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3FE9F23F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1F72F646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79" w:type="dxa"/>
          </w:tcPr>
          <w:p w14:paraId="1D758BCA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ED083D">
              <w:rPr>
                <w:rFonts w:cstheme="minorHAnsi"/>
                <w:sz w:val="16"/>
                <w:szCs w:val="16"/>
                <w:u w:val="single"/>
              </w:rPr>
              <w:t>Formal written methods</w:t>
            </w:r>
          </w:p>
          <w:p w14:paraId="0342BDD6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Add two 3 digit numbers – crossing 10 and 100</w:t>
            </w:r>
          </w:p>
          <w:p w14:paraId="08CE6F91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6D3C5BAB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Add two 4 digit numbers – one exchange </w:t>
            </w:r>
          </w:p>
          <w:p w14:paraId="61CDCEAD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56F9C893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Add two 4 digit numbers – more than one exchange </w:t>
            </w:r>
          </w:p>
          <w:p w14:paraId="6BB9E253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66C2296A" w14:textId="77777777" w:rsidR="00E12204" w:rsidRPr="00ED083D" w:rsidRDefault="00E12204" w:rsidP="76D29FD1">
            <w:pPr>
              <w:rPr>
                <w:sz w:val="16"/>
                <w:szCs w:val="16"/>
                <w:highlight w:val="cyan"/>
              </w:rPr>
            </w:pPr>
            <w:r w:rsidRPr="76D29FD1">
              <w:rPr>
                <w:sz w:val="16"/>
                <w:szCs w:val="16"/>
                <w:highlight w:val="cyan"/>
              </w:rPr>
              <w:t>(The above can be done within 1 lesson)</w:t>
            </w:r>
          </w:p>
          <w:p w14:paraId="23DE523C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1F41F6EE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Add more than two numbers together as formal written method. </w:t>
            </w:r>
          </w:p>
          <w:p w14:paraId="07547A01" w14:textId="3CA1E60F" w:rsidR="00E12204" w:rsidRPr="00ED083D" w:rsidRDefault="00E12204" w:rsidP="76D29FD1">
            <w:pPr>
              <w:rPr>
                <w:sz w:val="16"/>
                <w:szCs w:val="16"/>
              </w:rPr>
            </w:pPr>
          </w:p>
          <w:p w14:paraId="7F51F9DF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ED083D">
              <w:rPr>
                <w:rFonts w:cstheme="minorHAnsi"/>
                <w:sz w:val="16"/>
                <w:szCs w:val="16"/>
                <w:u w:val="single"/>
              </w:rPr>
              <w:t>Formal written methods</w:t>
            </w:r>
          </w:p>
          <w:p w14:paraId="7BBAF51D" w14:textId="2138F174" w:rsidR="00E12204" w:rsidRPr="00ED083D" w:rsidRDefault="00E12204" w:rsidP="76D29FD1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</w:rPr>
              <w:t xml:space="preserve">Subtract a 3-digit number from a 3 digit number– no exchange </w:t>
            </w:r>
          </w:p>
          <w:p w14:paraId="5043CB0F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083FB0D5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Subtract two 4 digit numbers – no exchange </w:t>
            </w:r>
          </w:p>
          <w:p w14:paraId="07459315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06883FFF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(The above can be done within 1 lesson)</w:t>
            </w:r>
          </w:p>
          <w:p w14:paraId="6537F28F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4B8EFAFB" w14:textId="1AA853BE" w:rsidR="00E12204" w:rsidRPr="00ED083D" w:rsidRDefault="00E12204" w:rsidP="76D29FD1">
            <w:pPr>
              <w:rPr>
                <w:sz w:val="16"/>
                <w:szCs w:val="16"/>
                <w:highlight w:val="yellow"/>
              </w:rPr>
            </w:pPr>
            <w:r w:rsidRPr="76D29FD1">
              <w:rPr>
                <w:sz w:val="16"/>
                <w:szCs w:val="16"/>
                <w:highlight w:val="yellow"/>
              </w:rPr>
              <w:t>Throughout the week and all objectives, the following need to be covered…</w:t>
            </w:r>
          </w:p>
          <w:p w14:paraId="6DFB9E20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42D48802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ED083D">
              <w:rPr>
                <w:rFonts w:cstheme="minorHAnsi"/>
                <w:sz w:val="16"/>
                <w:szCs w:val="16"/>
                <w:highlight w:val="yellow"/>
              </w:rPr>
              <w:t>Estimate answers</w:t>
            </w:r>
          </w:p>
          <w:p w14:paraId="4F9D932B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ED083D">
              <w:rPr>
                <w:rFonts w:cstheme="minorHAnsi"/>
                <w:sz w:val="16"/>
                <w:szCs w:val="16"/>
                <w:highlight w:val="yellow"/>
              </w:rPr>
              <w:t xml:space="preserve">Checking strategies </w:t>
            </w:r>
          </w:p>
          <w:p w14:paraId="681F9A92" w14:textId="7877ED69" w:rsidR="00E12204" w:rsidRPr="00ED083D" w:rsidRDefault="00E12204" w:rsidP="76D29FD1">
            <w:pPr>
              <w:rPr>
                <w:sz w:val="16"/>
                <w:szCs w:val="16"/>
                <w:highlight w:val="yellow"/>
              </w:rPr>
            </w:pPr>
            <w:r w:rsidRPr="76D29FD1">
              <w:rPr>
                <w:sz w:val="16"/>
                <w:szCs w:val="16"/>
                <w:highlight w:val="yellow"/>
              </w:rPr>
              <w:t xml:space="preserve">Problem solving </w:t>
            </w:r>
          </w:p>
          <w:p w14:paraId="26F0943C" w14:textId="235C96AB" w:rsidR="00E12204" w:rsidRPr="00ED083D" w:rsidRDefault="00E12204" w:rsidP="76D29FD1">
            <w:pPr>
              <w:rPr>
                <w:sz w:val="16"/>
                <w:szCs w:val="16"/>
                <w:highlight w:val="yellow"/>
              </w:rPr>
            </w:pPr>
          </w:p>
          <w:p w14:paraId="3BA2A3FD" w14:textId="5314C84F" w:rsidR="00E12204" w:rsidRPr="00ED083D" w:rsidRDefault="76D29FD1" w:rsidP="76D29FD1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76D29FD1">
              <w:rPr>
                <w:rFonts w:ascii="Arial" w:eastAsia="Arial" w:hAnsi="Arial" w:cs="Arial"/>
                <w:color w:val="000000" w:themeColor="text1"/>
                <w:sz w:val="14"/>
                <w:szCs w:val="14"/>
                <w:highlight w:val="cyan"/>
              </w:rPr>
              <w:t>Represent number sentences in different ways e.g. 3+7 =? / ? = 3 + 7</w:t>
            </w:r>
          </w:p>
          <w:p w14:paraId="1BF392D1" w14:textId="62722391" w:rsidR="00E12204" w:rsidRPr="00ED083D" w:rsidRDefault="00E12204" w:rsidP="76D29FD1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3079" w:type="dxa"/>
          </w:tcPr>
          <w:p w14:paraId="70DF9E56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57693D09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ED083D">
              <w:rPr>
                <w:rFonts w:cstheme="minorHAnsi"/>
                <w:sz w:val="16"/>
                <w:szCs w:val="16"/>
                <w:u w:val="single"/>
              </w:rPr>
              <w:t>Formal written methods</w:t>
            </w:r>
          </w:p>
          <w:p w14:paraId="34E613C5" w14:textId="60575870" w:rsidR="00E12204" w:rsidRPr="00ED083D" w:rsidRDefault="00E12204" w:rsidP="76D29FD1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</w:rPr>
              <w:t xml:space="preserve">Subtract a 3-digit number from a 3 digit number– exchange </w:t>
            </w:r>
          </w:p>
          <w:p w14:paraId="44E871BC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4804D552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Subtract two 4 digit numbers – one exchange </w:t>
            </w:r>
          </w:p>
          <w:p w14:paraId="144A5D23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64261CE2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Subtract two 4 digit numbers – more than one exchange </w:t>
            </w:r>
          </w:p>
          <w:p w14:paraId="738610EB" w14:textId="77777777" w:rsidR="00E12204" w:rsidRPr="00ED083D" w:rsidRDefault="00E12204" w:rsidP="76D29FD1">
            <w:pPr>
              <w:rPr>
                <w:sz w:val="16"/>
                <w:szCs w:val="16"/>
                <w:highlight w:val="cyan"/>
              </w:rPr>
            </w:pPr>
          </w:p>
          <w:p w14:paraId="1436611C" w14:textId="77777777" w:rsidR="00E12204" w:rsidRPr="00ED083D" w:rsidRDefault="00E12204" w:rsidP="76D29FD1">
            <w:pPr>
              <w:rPr>
                <w:sz w:val="16"/>
                <w:szCs w:val="16"/>
                <w:highlight w:val="cyan"/>
              </w:rPr>
            </w:pPr>
            <w:r w:rsidRPr="76D29FD1">
              <w:rPr>
                <w:sz w:val="16"/>
                <w:szCs w:val="16"/>
                <w:highlight w:val="cyan"/>
              </w:rPr>
              <w:t>(The above can be done within 1 lesson)</w:t>
            </w:r>
          </w:p>
          <w:p w14:paraId="637805D2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12753634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Efficient subtraction</w:t>
            </w:r>
          </w:p>
          <w:p w14:paraId="463F29E8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5C88E622" w14:textId="1FB7B9BF" w:rsidR="00E12204" w:rsidRPr="00ED083D" w:rsidRDefault="00E12204" w:rsidP="76D29FD1">
            <w:pPr>
              <w:rPr>
                <w:sz w:val="16"/>
                <w:szCs w:val="16"/>
                <w:highlight w:val="yellow"/>
              </w:rPr>
            </w:pPr>
            <w:r w:rsidRPr="76D29FD1">
              <w:rPr>
                <w:sz w:val="16"/>
                <w:szCs w:val="16"/>
                <w:highlight w:val="yellow"/>
              </w:rPr>
              <w:t>Throughout the week and all objectives, the following need to be covered…</w:t>
            </w:r>
          </w:p>
          <w:p w14:paraId="3B7B4B86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4FCC2DF6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ED083D">
              <w:rPr>
                <w:rFonts w:cstheme="minorHAnsi"/>
                <w:sz w:val="16"/>
                <w:szCs w:val="16"/>
                <w:highlight w:val="yellow"/>
              </w:rPr>
              <w:t>Estimate answers</w:t>
            </w:r>
          </w:p>
          <w:p w14:paraId="4EF9EAAF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ED083D">
              <w:rPr>
                <w:rFonts w:cstheme="minorHAnsi"/>
                <w:sz w:val="16"/>
                <w:szCs w:val="16"/>
                <w:highlight w:val="yellow"/>
              </w:rPr>
              <w:t xml:space="preserve">Checking strategies </w:t>
            </w:r>
          </w:p>
          <w:p w14:paraId="76C88B26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  <w:highlight w:val="yellow"/>
              </w:rPr>
            </w:pPr>
            <w:r w:rsidRPr="00ED083D">
              <w:rPr>
                <w:rFonts w:cstheme="minorHAnsi"/>
                <w:sz w:val="16"/>
                <w:szCs w:val="16"/>
                <w:highlight w:val="yellow"/>
              </w:rPr>
              <w:t xml:space="preserve">Problem solving </w:t>
            </w:r>
          </w:p>
          <w:p w14:paraId="030D3590" w14:textId="1F7D1860" w:rsidR="00E12204" w:rsidRPr="00ED083D" w:rsidRDefault="00E12204" w:rsidP="76D29FD1">
            <w:pPr>
              <w:rPr>
                <w:sz w:val="16"/>
                <w:szCs w:val="16"/>
              </w:rPr>
            </w:pPr>
          </w:p>
          <w:p w14:paraId="6E19A739" w14:textId="51604841" w:rsidR="00E12204" w:rsidRPr="00ED083D" w:rsidRDefault="76D29FD1" w:rsidP="76D29FD1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76D29FD1">
              <w:rPr>
                <w:rFonts w:ascii="Arial" w:eastAsia="Arial" w:hAnsi="Arial" w:cs="Arial"/>
                <w:color w:val="000000" w:themeColor="text1"/>
                <w:sz w:val="14"/>
                <w:szCs w:val="14"/>
                <w:highlight w:val="cyan"/>
              </w:rPr>
              <w:t>Represent number sentences in different ways e.g. 3+7 =? / ? = 3 + 7</w:t>
            </w:r>
          </w:p>
          <w:p w14:paraId="3A0FF5F2" w14:textId="33D1F1AA" w:rsidR="00E12204" w:rsidRPr="00ED083D" w:rsidRDefault="00E12204" w:rsidP="76D29FD1">
            <w:pPr>
              <w:rPr>
                <w:sz w:val="16"/>
                <w:szCs w:val="16"/>
              </w:rPr>
            </w:pPr>
          </w:p>
        </w:tc>
      </w:tr>
      <w:tr w:rsidR="00EC3BE7" w:rsidRPr="00EC3BE7" w14:paraId="0EDF03CA" w14:textId="77777777" w:rsidTr="76D29FD1">
        <w:trPr>
          <w:cantSplit/>
          <w:trHeight w:val="448"/>
        </w:trPr>
        <w:tc>
          <w:tcPr>
            <w:tcW w:w="1485" w:type="dxa"/>
            <w:shd w:val="clear" w:color="auto" w:fill="FFF2CC" w:themeFill="accent4" w:themeFillTint="33"/>
            <w:vAlign w:val="center"/>
          </w:tcPr>
          <w:p w14:paraId="52E6A50F" w14:textId="77777777" w:rsidR="00E12204" w:rsidRPr="003D2211" w:rsidRDefault="00E12204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Links within Maths</w:t>
            </w:r>
          </w:p>
          <w:p w14:paraId="5630AD66" w14:textId="77777777" w:rsidR="00E12204" w:rsidRPr="003D2211" w:rsidRDefault="00E12204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</w:p>
          <w:p w14:paraId="1DB22727" w14:textId="1221BF30" w:rsidR="00E12204" w:rsidRPr="003D2211" w:rsidRDefault="00E12204" w:rsidP="76D29FD1">
            <w:pPr>
              <w:jc w:val="center"/>
              <w:rPr>
                <w:b/>
                <w:bCs/>
                <w:sz w:val="20"/>
                <w:szCs w:val="20"/>
              </w:rPr>
            </w:pPr>
            <w:r w:rsidRPr="76D29FD1">
              <w:rPr>
                <w:b/>
                <w:bCs/>
                <w:sz w:val="20"/>
                <w:szCs w:val="20"/>
              </w:rPr>
              <w:t>Areas for consolidation / Retrieval Practise</w:t>
            </w:r>
          </w:p>
        </w:tc>
        <w:tc>
          <w:tcPr>
            <w:tcW w:w="3257" w:type="dxa"/>
          </w:tcPr>
          <w:p w14:paraId="4CE584C4" w14:textId="77777777" w:rsidR="00E12204" w:rsidRPr="00EC3BE7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Recap Y3</w:t>
            </w:r>
          </w:p>
          <w:p w14:paraId="61829076" w14:textId="77777777" w:rsidR="00E12204" w:rsidRPr="00EC3BE7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44BAC8C7" w14:textId="03A4AD35" w:rsidR="00E12204" w:rsidRPr="00EC3BE7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Understanding of place value – which digit changes when adding a 1000? Make links to the columns of place value.</w:t>
            </w:r>
            <w:r w:rsidR="007D6A26" w:rsidRPr="00EC3BE7">
              <w:rPr>
                <w:rFonts w:cstheme="minorHAnsi"/>
                <w:sz w:val="16"/>
                <w:szCs w:val="16"/>
              </w:rPr>
              <w:t xml:space="preserve"> Partitioning</w:t>
            </w:r>
          </w:p>
          <w:p w14:paraId="2BA226A1" w14:textId="77777777" w:rsidR="00E12204" w:rsidRPr="00EC3BE7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33EF70EE" w14:textId="77777777" w:rsidR="00E12204" w:rsidRPr="00EC3BE7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odd / even numbers</w:t>
            </w:r>
          </w:p>
          <w:p w14:paraId="17AD93B2" w14:textId="77777777" w:rsidR="00E12204" w:rsidRPr="00EC3BE7" w:rsidRDefault="00E12204" w:rsidP="00A225B5">
            <w:pPr>
              <w:rPr>
                <w:rFonts w:cstheme="minorHAnsi"/>
                <w:sz w:val="16"/>
                <w:szCs w:val="16"/>
              </w:rPr>
            </w:pPr>
          </w:p>
          <w:p w14:paraId="16722A2D" w14:textId="17EEBE8B" w:rsidR="00E12204" w:rsidRPr="00EC3BE7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multiples of known times tables – how do we know?</w:t>
            </w:r>
          </w:p>
          <w:p w14:paraId="3D108B20" w14:textId="3EB6200B" w:rsidR="007D6A26" w:rsidRPr="00EC3BE7" w:rsidRDefault="007D6A26" w:rsidP="00A225B5">
            <w:pPr>
              <w:rPr>
                <w:rFonts w:cstheme="minorHAnsi"/>
                <w:sz w:val="16"/>
                <w:szCs w:val="16"/>
              </w:rPr>
            </w:pPr>
          </w:p>
          <w:p w14:paraId="0669B093" w14:textId="1FA79E24" w:rsidR="007D6A26" w:rsidRPr="00EC3BE7" w:rsidRDefault="007D6A26" w:rsidP="00A225B5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Counting in multiples of 10 and 100</w:t>
            </w:r>
          </w:p>
          <w:p w14:paraId="13E0C93B" w14:textId="77777777" w:rsidR="007D6A26" w:rsidRPr="00EC3BE7" w:rsidRDefault="007D6A26" w:rsidP="00A225B5">
            <w:pPr>
              <w:rPr>
                <w:rFonts w:cstheme="minorHAnsi"/>
                <w:sz w:val="16"/>
                <w:szCs w:val="16"/>
              </w:rPr>
            </w:pPr>
          </w:p>
          <w:p w14:paraId="21BE8320" w14:textId="77777777" w:rsidR="007D6A26" w:rsidRPr="00EC3BE7" w:rsidRDefault="007D6A26" w:rsidP="00A225B5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Counting in 1s, 10s,100s from any given number</w:t>
            </w:r>
          </w:p>
          <w:p w14:paraId="6BCB3287" w14:textId="77777777" w:rsidR="007D6A26" w:rsidRPr="00EC3BE7" w:rsidRDefault="007D6A26" w:rsidP="00A225B5">
            <w:pPr>
              <w:rPr>
                <w:rFonts w:cstheme="minorHAnsi"/>
                <w:sz w:val="16"/>
                <w:szCs w:val="16"/>
              </w:rPr>
            </w:pPr>
          </w:p>
          <w:p w14:paraId="2E38DCA9" w14:textId="77777777" w:rsidR="007D6A26" w:rsidRPr="00EC3BE7" w:rsidRDefault="007D6A26" w:rsidP="00A225B5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Ordering numbers</w:t>
            </w:r>
          </w:p>
          <w:p w14:paraId="0851AB66" w14:textId="77777777" w:rsidR="007D6A26" w:rsidRPr="00EC3BE7" w:rsidRDefault="007D6A26" w:rsidP="00A225B5">
            <w:pPr>
              <w:rPr>
                <w:rFonts w:cstheme="minorHAnsi"/>
                <w:sz w:val="16"/>
                <w:szCs w:val="16"/>
              </w:rPr>
            </w:pPr>
          </w:p>
          <w:p w14:paraId="51C96BDD" w14:textId="77777777" w:rsidR="007D6A26" w:rsidRPr="00EC3BE7" w:rsidRDefault="007D6A26" w:rsidP="00A225B5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Greater than/less than</w:t>
            </w:r>
          </w:p>
          <w:p w14:paraId="5E874B67" w14:textId="3C615D96" w:rsidR="007D6A26" w:rsidRPr="00EC3BE7" w:rsidRDefault="007D6A26" w:rsidP="00A225B5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Largest/smallest</w:t>
            </w:r>
          </w:p>
        </w:tc>
        <w:tc>
          <w:tcPr>
            <w:tcW w:w="2861" w:type="dxa"/>
          </w:tcPr>
          <w:p w14:paraId="33CA195C" w14:textId="7C4EC4A9" w:rsidR="00E12204" w:rsidRPr="00EC3BE7" w:rsidRDefault="00E12204" w:rsidP="76D29FD1">
            <w:pPr>
              <w:jc w:val="center"/>
              <w:rPr>
                <w:sz w:val="16"/>
                <w:szCs w:val="16"/>
              </w:rPr>
            </w:pPr>
            <w:r w:rsidRPr="00EC3BE7">
              <w:rPr>
                <w:sz w:val="16"/>
                <w:szCs w:val="16"/>
              </w:rPr>
              <w:t xml:space="preserve">Partitioning of numbers with up to 4 digits. </w:t>
            </w:r>
          </w:p>
          <w:p w14:paraId="0DE4B5B7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59C620A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 xml:space="preserve">Understanding of place value – which digit changes when adding a 1000? Make links to the columns of place value. </w:t>
            </w:r>
          </w:p>
          <w:p w14:paraId="66204FF1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322E31E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odd / even numbers</w:t>
            </w:r>
          </w:p>
          <w:p w14:paraId="2DBF0D7D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3466376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multiples of known times tables – how do we know?</w:t>
            </w:r>
          </w:p>
          <w:p w14:paraId="57B2677F" w14:textId="77777777" w:rsidR="007D6A26" w:rsidRPr="00EC3BE7" w:rsidRDefault="007D6A26" w:rsidP="00A225B5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23944E1" w14:textId="77777777" w:rsidR="007D6A26" w:rsidRPr="00EC3BE7" w:rsidRDefault="007D6A26" w:rsidP="007D6A26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Ordering numbers</w:t>
            </w:r>
          </w:p>
          <w:p w14:paraId="1A147276" w14:textId="77777777" w:rsidR="007D6A26" w:rsidRPr="00EC3BE7" w:rsidRDefault="007D6A26" w:rsidP="007D6A26">
            <w:pPr>
              <w:rPr>
                <w:rFonts w:cstheme="minorHAnsi"/>
                <w:sz w:val="16"/>
                <w:szCs w:val="16"/>
              </w:rPr>
            </w:pPr>
          </w:p>
          <w:p w14:paraId="1D77E320" w14:textId="77777777" w:rsidR="007D6A26" w:rsidRPr="00EC3BE7" w:rsidRDefault="007D6A26" w:rsidP="007D6A26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Greater than/less than</w:t>
            </w:r>
          </w:p>
          <w:p w14:paraId="10B2ADE4" w14:textId="1B50F654" w:rsidR="007D6A26" w:rsidRPr="00EC3BE7" w:rsidRDefault="007D6A26" w:rsidP="007D6A26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Largest/smallest</w:t>
            </w:r>
          </w:p>
        </w:tc>
        <w:tc>
          <w:tcPr>
            <w:tcW w:w="2861" w:type="dxa"/>
          </w:tcPr>
          <w:p w14:paraId="44B721DA" w14:textId="5B9630ED" w:rsidR="00E12204" w:rsidRPr="00EC3BE7" w:rsidRDefault="00E12204" w:rsidP="76D29FD1">
            <w:pPr>
              <w:jc w:val="center"/>
              <w:rPr>
                <w:sz w:val="16"/>
                <w:szCs w:val="16"/>
              </w:rPr>
            </w:pPr>
            <w:r w:rsidRPr="00EC3BE7">
              <w:rPr>
                <w:sz w:val="16"/>
                <w:szCs w:val="16"/>
              </w:rPr>
              <w:t xml:space="preserve">Partitioning of numbers with up to 4 digits. </w:t>
            </w:r>
          </w:p>
          <w:p w14:paraId="6B62F1B3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4394FD4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Understanding of place value – which digit changes when adding a 1000? Make links to the columns of place value.</w:t>
            </w:r>
          </w:p>
          <w:p w14:paraId="02F2C34E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AAE6538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odd / even numbers</w:t>
            </w:r>
          </w:p>
          <w:p w14:paraId="680A4E5D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BBAC6BF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multiples of known times tables – how do we know?</w:t>
            </w:r>
          </w:p>
          <w:p w14:paraId="6939FC6A" w14:textId="77777777" w:rsidR="007A09A4" w:rsidRPr="00EC3BE7" w:rsidRDefault="007A09A4" w:rsidP="00A225B5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C876A55" w14:textId="0C9EB54D" w:rsidR="007A09A4" w:rsidRPr="00EC3BE7" w:rsidRDefault="007A09A4" w:rsidP="00A225B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Estimating – How much will it cost?</w:t>
            </w:r>
          </w:p>
        </w:tc>
        <w:tc>
          <w:tcPr>
            <w:tcW w:w="2861" w:type="dxa"/>
          </w:tcPr>
          <w:p w14:paraId="1008662F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Greater than / less than / equals signs</w:t>
            </w:r>
          </w:p>
          <w:p w14:paraId="19219836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A321E62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odd / even numbers</w:t>
            </w:r>
          </w:p>
          <w:p w14:paraId="296FEF7D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8594AB8" w14:textId="77777777" w:rsidR="00E12204" w:rsidRPr="00EC3BE7" w:rsidRDefault="00E12204" w:rsidP="00A225B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multiples of known times tables – how do we know?</w:t>
            </w:r>
          </w:p>
          <w:p w14:paraId="54EC8BAA" w14:textId="77777777" w:rsidR="007D6A26" w:rsidRPr="00EC3BE7" w:rsidRDefault="007D6A26" w:rsidP="00A225B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44C8918D" w14:textId="2F71F882" w:rsidR="007D6A26" w:rsidRPr="00EC3BE7" w:rsidRDefault="007D6A26" w:rsidP="00A225B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 xml:space="preserve">Temperature – warmest/coldest </w:t>
            </w:r>
          </w:p>
        </w:tc>
        <w:tc>
          <w:tcPr>
            <w:tcW w:w="9236" w:type="dxa"/>
            <w:gridSpan w:val="3"/>
          </w:tcPr>
          <w:p w14:paraId="7BDCA8CF" w14:textId="00E19395" w:rsidR="00E12204" w:rsidRPr="00EC3BE7" w:rsidRDefault="00E12204" w:rsidP="76D29FD1">
            <w:pPr>
              <w:rPr>
                <w:sz w:val="16"/>
                <w:szCs w:val="16"/>
              </w:rPr>
            </w:pPr>
            <w:r w:rsidRPr="00EC3BE7">
              <w:rPr>
                <w:sz w:val="16"/>
                <w:szCs w:val="16"/>
              </w:rPr>
              <w:t xml:space="preserve">Partitioning of numbers with up to 4 digits. </w:t>
            </w:r>
          </w:p>
          <w:p w14:paraId="7194DBDC" w14:textId="77777777" w:rsidR="00E12204" w:rsidRPr="00EC3BE7" w:rsidRDefault="00E12204" w:rsidP="00E12204">
            <w:pPr>
              <w:rPr>
                <w:rFonts w:cstheme="minorHAnsi"/>
                <w:sz w:val="16"/>
                <w:szCs w:val="16"/>
              </w:rPr>
            </w:pPr>
          </w:p>
          <w:p w14:paraId="7E6DA8E2" w14:textId="77777777" w:rsidR="00E12204" w:rsidRPr="00EC3BE7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Understanding of place value – E.G. which digit is in the tens column? / represents the hundreds?</w:t>
            </w:r>
          </w:p>
          <w:p w14:paraId="769D0D3C" w14:textId="77777777" w:rsidR="00E12204" w:rsidRPr="00EC3BE7" w:rsidRDefault="00E12204" w:rsidP="00E12204">
            <w:pPr>
              <w:rPr>
                <w:rFonts w:cstheme="minorHAnsi"/>
                <w:sz w:val="16"/>
                <w:szCs w:val="16"/>
              </w:rPr>
            </w:pPr>
          </w:p>
          <w:p w14:paraId="031E3FED" w14:textId="0CF0BCDC" w:rsidR="00E12204" w:rsidRPr="00EC3BE7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Number bonds to 10 / doubles / near doubles</w:t>
            </w:r>
          </w:p>
          <w:p w14:paraId="0A89EC9D" w14:textId="6846E859" w:rsidR="007A09A4" w:rsidRPr="00EC3BE7" w:rsidRDefault="007A09A4" w:rsidP="00E12204">
            <w:pPr>
              <w:rPr>
                <w:rFonts w:cstheme="minorHAnsi"/>
                <w:sz w:val="16"/>
                <w:szCs w:val="16"/>
              </w:rPr>
            </w:pPr>
          </w:p>
          <w:p w14:paraId="034C89B5" w14:textId="2A0566F9" w:rsidR="007A09A4" w:rsidRPr="00EC3BE7" w:rsidRDefault="007A09A4" w:rsidP="00E1220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 xml:space="preserve">Partitioning to add </w:t>
            </w:r>
            <w:proofErr w:type="spellStart"/>
            <w:r w:rsidRPr="00EC3BE7">
              <w:rPr>
                <w:rFonts w:cstheme="minorHAnsi"/>
                <w:sz w:val="16"/>
                <w:szCs w:val="16"/>
              </w:rPr>
              <w:t>e.g</w:t>
            </w:r>
            <w:proofErr w:type="spellEnd"/>
            <w:r w:rsidRPr="00EC3BE7">
              <w:rPr>
                <w:rFonts w:cstheme="minorHAnsi"/>
                <w:sz w:val="16"/>
                <w:szCs w:val="16"/>
              </w:rPr>
              <w:t xml:space="preserve"> 385 + 7 = 385 + 5 + 2</w:t>
            </w:r>
          </w:p>
          <w:p w14:paraId="54CD245A" w14:textId="77777777" w:rsidR="00E12204" w:rsidRPr="00EC3BE7" w:rsidRDefault="00E12204" w:rsidP="00E12204">
            <w:pPr>
              <w:rPr>
                <w:rFonts w:cstheme="minorHAnsi"/>
                <w:sz w:val="16"/>
                <w:szCs w:val="16"/>
              </w:rPr>
            </w:pPr>
          </w:p>
          <w:p w14:paraId="31563730" w14:textId="77777777" w:rsidR="00E12204" w:rsidRPr="00EC3BE7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odd / even numbers</w:t>
            </w:r>
          </w:p>
          <w:p w14:paraId="1231BE67" w14:textId="77777777" w:rsidR="00E12204" w:rsidRPr="00EC3BE7" w:rsidRDefault="00E12204" w:rsidP="00E12204">
            <w:pPr>
              <w:rPr>
                <w:rFonts w:cstheme="minorHAnsi"/>
                <w:sz w:val="16"/>
                <w:szCs w:val="16"/>
              </w:rPr>
            </w:pPr>
          </w:p>
          <w:p w14:paraId="527F5AAA" w14:textId="77777777" w:rsidR="00E12204" w:rsidRPr="00EC3BE7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Rounding – check own answer by rounding to estimate</w:t>
            </w:r>
          </w:p>
          <w:p w14:paraId="36FEB5B0" w14:textId="3F9E0724" w:rsidR="00E12204" w:rsidRPr="00EC3BE7" w:rsidRDefault="00E12204" w:rsidP="00E12204">
            <w:pPr>
              <w:rPr>
                <w:rFonts w:cstheme="minorHAnsi"/>
                <w:sz w:val="16"/>
                <w:szCs w:val="16"/>
              </w:rPr>
            </w:pPr>
          </w:p>
          <w:p w14:paraId="2C84C473" w14:textId="4A9560D3" w:rsidR="007A09A4" w:rsidRPr="00EC3BE7" w:rsidRDefault="007A09A4" w:rsidP="00E1220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Inverse operations to check answers</w:t>
            </w:r>
          </w:p>
          <w:p w14:paraId="5FB04A8E" w14:textId="09290381" w:rsidR="007A09A4" w:rsidRPr="00EC3BE7" w:rsidRDefault="007A09A4" w:rsidP="00E12204">
            <w:pPr>
              <w:rPr>
                <w:rFonts w:cstheme="minorHAnsi"/>
                <w:sz w:val="16"/>
                <w:szCs w:val="16"/>
              </w:rPr>
            </w:pPr>
          </w:p>
          <w:p w14:paraId="05781E25" w14:textId="26095B34" w:rsidR="007A09A4" w:rsidRPr="00EC3BE7" w:rsidRDefault="007A09A4" w:rsidP="00E1220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Measures – length, capacity, mass, money to perform calculations</w:t>
            </w:r>
          </w:p>
          <w:p w14:paraId="4FFCA9C3" w14:textId="2B098FCF" w:rsidR="007A09A4" w:rsidRPr="00EC3BE7" w:rsidRDefault="007A09A4" w:rsidP="00E12204">
            <w:pPr>
              <w:rPr>
                <w:rFonts w:cstheme="minorHAnsi"/>
                <w:sz w:val="16"/>
                <w:szCs w:val="16"/>
              </w:rPr>
            </w:pPr>
          </w:p>
          <w:p w14:paraId="3CAF5714" w14:textId="77777777" w:rsidR="007A09A4" w:rsidRPr="00EC3BE7" w:rsidRDefault="007A09A4" w:rsidP="00E1220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 xml:space="preserve">Addition is </w:t>
            </w:r>
            <w:proofErr w:type="spellStart"/>
            <w:r w:rsidRPr="00EC3BE7">
              <w:rPr>
                <w:rFonts w:cstheme="minorHAnsi"/>
                <w:sz w:val="16"/>
                <w:szCs w:val="16"/>
              </w:rPr>
              <w:t>commutitive</w:t>
            </w:r>
            <w:proofErr w:type="spellEnd"/>
            <w:r w:rsidRPr="00EC3BE7">
              <w:rPr>
                <w:rFonts w:cstheme="minorHAnsi"/>
                <w:sz w:val="16"/>
                <w:szCs w:val="16"/>
              </w:rPr>
              <w:t xml:space="preserve"> - subtraction is not</w:t>
            </w:r>
          </w:p>
          <w:p w14:paraId="4AA75039" w14:textId="77777777" w:rsidR="007A09A4" w:rsidRPr="00EC3BE7" w:rsidRDefault="007A09A4" w:rsidP="00E12204">
            <w:pPr>
              <w:rPr>
                <w:rFonts w:cstheme="minorHAnsi"/>
                <w:sz w:val="16"/>
                <w:szCs w:val="16"/>
              </w:rPr>
            </w:pPr>
          </w:p>
          <w:p w14:paraId="30D7AA69" w14:textId="1A40DF16" w:rsidR="007A09A4" w:rsidRPr="00EC3BE7" w:rsidRDefault="007A09A4" w:rsidP="00E1220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Missing number problems</w:t>
            </w:r>
          </w:p>
        </w:tc>
      </w:tr>
      <w:tr w:rsidR="00E12204" w14:paraId="0FA62E46" w14:textId="77777777" w:rsidTr="76D29FD1">
        <w:trPr>
          <w:cantSplit/>
          <w:trHeight w:val="448"/>
        </w:trPr>
        <w:tc>
          <w:tcPr>
            <w:tcW w:w="1485" w:type="dxa"/>
            <w:shd w:val="clear" w:color="auto" w:fill="FFF2CC" w:themeFill="accent4" w:themeFillTint="33"/>
            <w:vAlign w:val="center"/>
          </w:tcPr>
          <w:p w14:paraId="0347E455" w14:textId="77777777" w:rsidR="00E12204" w:rsidRPr="003D2211" w:rsidRDefault="00E12204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lastRenderedPageBreak/>
              <w:t>Key Vocabulary</w:t>
            </w:r>
          </w:p>
        </w:tc>
        <w:tc>
          <w:tcPr>
            <w:tcW w:w="6118" w:type="dxa"/>
            <w:gridSpan w:val="2"/>
          </w:tcPr>
          <w:p w14:paraId="18148984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more, less</w:t>
            </w:r>
          </w:p>
          <w:p w14:paraId="0F75A060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tens, hundreds</w:t>
            </w:r>
          </w:p>
          <w:p w14:paraId="45E340B4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digit</w:t>
            </w:r>
          </w:p>
          <w:p w14:paraId="193F0FC0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one-, two- or three-digit number</w:t>
            </w:r>
          </w:p>
          <w:p w14:paraId="589BC05E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place, place value</w:t>
            </w:r>
          </w:p>
          <w:p w14:paraId="6A6FC369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one more, ten more, one hundred more, one</w:t>
            </w:r>
          </w:p>
          <w:p w14:paraId="47210122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thousand more</w:t>
            </w:r>
          </w:p>
          <w:p w14:paraId="1E693374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one less, ten less, one hundred less, one thousand less</w:t>
            </w:r>
          </w:p>
        </w:tc>
        <w:tc>
          <w:tcPr>
            <w:tcW w:w="5722" w:type="dxa"/>
            <w:gridSpan w:val="2"/>
          </w:tcPr>
          <w:p w14:paraId="2AA81412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Number, numeral</w:t>
            </w:r>
          </w:p>
          <w:p w14:paraId="39EDA034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equal to / equivalent to / is the same as</w:t>
            </w:r>
          </w:p>
          <w:p w14:paraId="098CA46A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more, less / &gt; greater than / &lt; less than, fewer / compare / next / consecutive</w:t>
            </w:r>
          </w:p>
          <w:p w14:paraId="432AD2D0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round, nearest, round to the nearest ten,</w:t>
            </w:r>
          </w:p>
          <w:p w14:paraId="0E5FEBF4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hundred, thousand</w:t>
            </w:r>
          </w:p>
          <w:p w14:paraId="179D4424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round up, round down</w:t>
            </w:r>
          </w:p>
          <w:p w14:paraId="38FFA2E8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place value</w:t>
            </w:r>
          </w:p>
          <w:p w14:paraId="1493A9FE" w14:textId="77777777" w:rsidR="00E12204" w:rsidRPr="00ED083D" w:rsidRDefault="00E12204" w:rsidP="00A225B5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tens boundary, hundreds, thousands boundary</w:t>
            </w:r>
          </w:p>
        </w:tc>
        <w:tc>
          <w:tcPr>
            <w:tcW w:w="9236" w:type="dxa"/>
            <w:gridSpan w:val="3"/>
          </w:tcPr>
          <w:p w14:paraId="2FD45C88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Addition / add, more, and / make, sum, total / altogether</w:t>
            </w:r>
          </w:p>
          <w:p w14:paraId="691AD2FA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Double / near double</w:t>
            </w:r>
          </w:p>
          <w:p w14:paraId="2EC81805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number bonds/pairs/facts</w:t>
            </w:r>
          </w:p>
          <w:p w14:paraId="1FEF5733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ED083D">
              <w:rPr>
                <w:rFonts w:cstheme="minorHAnsi"/>
                <w:sz w:val="16"/>
                <w:szCs w:val="16"/>
              </w:rPr>
              <w:t>palce</w:t>
            </w:r>
            <w:proofErr w:type="spellEnd"/>
            <w:r w:rsidRPr="00ED083D">
              <w:rPr>
                <w:rFonts w:cstheme="minorHAnsi"/>
                <w:sz w:val="16"/>
                <w:szCs w:val="16"/>
              </w:rPr>
              <w:t xml:space="preserve"> value</w:t>
            </w:r>
          </w:p>
          <w:p w14:paraId="411C0EAC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subtract / take away / how many are left/left over? / how many have gone?</w:t>
            </w:r>
          </w:p>
          <w:p w14:paraId="36084A13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one less, two less, ten less … one hundred</w:t>
            </w:r>
          </w:p>
          <w:p w14:paraId="22C71561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less</w:t>
            </w:r>
          </w:p>
          <w:p w14:paraId="57861DE5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how many fewer is … than …?</w:t>
            </w:r>
          </w:p>
          <w:p w14:paraId="0F7C3950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 xml:space="preserve">how much less is …? </w:t>
            </w:r>
          </w:p>
          <w:p w14:paraId="4EBCB157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difference between</w:t>
            </w:r>
          </w:p>
          <w:p w14:paraId="1FDD33F2" w14:textId="77777777" w:rsidR="00E92D2A" w:rsidRPr="00ED083D" w:rsidRDefault="00E92D2A" w:rsidP="00E12204">
            <w:pPr>
              <w:rPr>
                <w:rFonts w:cstheme="minorHAnsi"/>
                <w:sz w:val="16"/>
                <w:szCs w:val="16"/>
              </w:rPr>
            </w:pPr>
            <w:r w:rsidRPr="00ED083D">
              <w:rPr>
                <w:rFonts w:cstheme="minorHAnsi"/>
                <w:sz w:val="16"/>
                <w:szCs w:val="16"/>
              </w:rPr>
              <w:t>Inverse</w:t>
            </w:r>
          </w:p>
          <w:p w14:paraId="7196D064" w14:textId="77777777" w:rsidR="00E12204" w:rsidRPr="00ED083D" w:rsidRDefault="00E12204" w:rsidP="00E12204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34FF1C98" w14:textId="77777777" w:rsidR="003C260A" w:rsidRDefault="003C260A" w:rsidP="00892489"/>
    <w:p w14:paraId="13F3D992" w14:textId="77777777" w:rsidR="00242A08" w:rsidRDefault="004800D9" w:rsidP="00892489">
      <w:r>
        <w:t xml:space="preserve">Link for planning </w:t>
      </w:r>
      <w:hyperlink r:id="rId7" w:tgtFrame="_blank" w:history="1">
        <w:r w:rsidR="00242A08"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 w:rsidR="00242A08">
        <w:t xml:space="preserve"> </w:t>
      </w:r>
      <w:r w:rsidR="008D4D2D">
        <w:t xml:space="preserve"> (includes example videos) </w:t>
      </w:r>
      <w:r w:rsidR="00880C4F">
        <w:t xml:space="preserve"> </w:t>
      </w:r>
      <w:r>
        <w:t xml:space="preserve"> </w:t>
      </w:r>
      <w:r w:rsidRPr="004800D9">
        <w:rPr>
          <w:highlight w:val="cyan"/>
        </w:rPr>
        <w:t>Tips</w:t>
      </w:r>
      <w:r w:rsidR="00880C4F">
        <w:t xml:space="preserve">     </w:t>
      </w:r>
      <w:r>
        <w:t xml:space="preserve"> </w:t>
      </w:r>
      <w:r w:rsidRPr="004800D9">
        <w:rPr>
          <w:highlight w:val="green"/>
        </w:rPr>
        <w:t xml:space="preserve">Additional </w:t>
      </w:r>
      <w:r w:rsidRPr="00854EA2">
        <w:rPr>
          <w:highlight w:val="green"/>
        </w:rPr>
        <w:t>objective</w:t>
      </w:r>
      <w:r w:rsidR="00854EA2" w:rsidRPr="00854EA2">
        <w:rPr>
          <w:highlight w:val="green"/>
        </w:rPr>
        <w:t>/ method</w:t>
      </w:r>
      <w:r w:rsidR="00525524" w:rsidRPr="00525524">
        <w:rPr>
          <w:highlight w:val="green"/>
        </w:rPr>
        <w:t>/ unit</w:t>
      </w:r>
      <w:r w:rsidR="00880C4F">
        <w:t xml:space="preserve">    </w:t>
      </w:r>
      <w:r w:rsidR="00854EA2" w:rsidRPr="00854EA2">
        <w:rPr>
          <w:highlight w:val="yellow"/>
        </w:rPr>
        <w:t>Things to consider for planning</w:t>
      </w:r>
      <w:r w:rsidR="00854EA2">
        <w:t xml:space="preserve"> </w:t>
      </w:r>
      <w:r w:rsidR="00880C4F">
        <w:t xml:space="preserve">   </w:t>
      </w:r>
      <w:r>
        <w:t xml:space="preserve"> </w:t>
      </w:r>
      <w:r w:rsidR="00C94BF0" w:rsidRPr="00C94BF0">
        <w:rPr>
          <w:highlight w:val="magenta"/>
        </w:rPr>
        <w:t>Recapping from previous year/ term</w:t>
      </w:r>
      <w:r w:rsidR="00C94BF0">
        <w:t xml:space="preserve"> </w:t>
      </w:r>
      <w:r w:rsidR="00880C4F">
        <w:t xml:space="preserve">    </w:t>
      </w:r>
      <w:r w:rsidR="00880C4F" w:rsidRPr="00787CC8">
        <w:rPr>
          <w:highlight w:val="blue"/>
        </w:rPr>
        <w:t>New concept</w:t>
      </w:r>
    </w:p>
    <w:p w14:paraId="6D072C0D" w14:textId="77777777" w:rsidR="00E12204" w:rsidRDefault="00E12204" w:rsidP="00892489"/>
    <w:p w14:paraId="10CF9D2D" w14:textId="35C6EE21" w:rsidR="00E12204" w:rsidRDefault="00E12204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BAA2548" w14:textId="7D16C77C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DEFD143" w14:textId="243BE2DD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87B04F0" w14:textId="12793E10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04E9B3E" w14:textId="72A67289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684E9E0" w14:textId="640D3D2B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AF09221" w14:textId="2A22F154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990E861" w14:textId="672F81F1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498D6F0" w14:textId="167A8D9B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69733AB" w14:textId="21A62873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E6A8B08" w14:textId="5864A824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8935F32" w14:textId="38B7CD24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E45BEF5" w14:textId="54BBB7E3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08A551C" w14:textId="15EFDE41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E2E173E" w14:textId="393E5EC5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8C67CB7" w14:textId="61AB4774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2E11838" w14:textId="106ABF1D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A3279CD" w14:textId="2D779C25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0ADF5C8" w14:textId="0CBAD84B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087887" w14:textId="1B04D798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3CFA222" w14:textId="6F8BC9DD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0CC297B" w14:textId="136039D0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D96AA24" w14:textId="480A0F27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4F4308C" w14:textId="66F73B7B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5B1C89B" w14:textId="0069C3DF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48BE227" w14:textId="356FEF73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241EB9E" w14:textId="55F8C1E5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333628E" w14:textId="77777777" w:rsidR="00027928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A68297D" w14:textId="589C7073" w:rsidR="00E12204" w:rsidRDefault="00027928" w:rsidP="76D29FD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S</w:t>
      </w:r>
      <w:r w:rsidR="00E12204" w:rsidRPr="76D29FD1">
        <w:rPr>
          <w:rFonts w:ascii="Arial" w:hAnsi="Arial" w:cs="Arial"/>
          <w:b/>
          <w:bCs/>
          <w:sz w:val="20"/>
          <w:szCs w:val="20"/>
        </w:rPr>
        <w:t xml:space="preserve">JA Maths MTP – Year </w:t>
      </w:r>
      <w:r w:rsidR="00D547D2" w:rsidRPr="76D29FD1">
        <w:rPr>
          <w:rFonts w:ascii="Arial" w:hAnsi="Arial" w:cs="Arial"/>
          <w:b/>
          <w:bCs/>
          <w:sz w:val="20"/>
          <w:szCs w:val="20"/>
        </w:rPr>
        <w:t>4 – Autumn Term 2</w:t>
      </w:r>
    </w:p>
    <w:tbl>
      <w:tblPr>
        <w:tblStyle w:val="TableGrid"/>
        <w:tblW w:w="21479" w:type="dxa"/>
        <w:tblInd w:w="704" w:type="dxa"/>
        <w:tblLook w:val="04A0" w:firstRow="1" w:lastRow="0" w:firstColumn="1" w:lastColumn="0" w:noHBand="0" w:noVBand="1"/>
      </w:tblPr>
      <w:tblGrid>
        <w:gridCol w:w="1771"/>
        <w:gridCol w:w="3183"/>
        <w:gridCol w:w="2795"/>
        <w:gridCol w:w="21"/>
        <w:gridCol w:w="2817"/>
        <w:gridCol w:w="775"/>
        <w:gridCol w:w="2045"/>
        <w:gridCol w:w="2690"/>
        <w:gridCol w:w="2691"/>
        <w:gridCol w:w="2691"/>
      </w:tblGrid>
      <w:tr w:rsidR="00E92D2A" w:rsidRPr="00892489" w14:paraId="6F4E8F2B" w14:textId="77777777" w:rsidTr="76D29FD1">
        <w:trPr>
          <w:trHeight w:val="241"/>
        </w:trPr>
        <w:tc>
          <w:tcPr>
            <w:tcW w:w="1771" w:type="dxa"/>
            <w:shd w:val="clear" w:color="auto" w:fill="BDD6EE" w:themeFill="accent1" w:themeFillTint="66"/>
          </w:tcPr>
          <w:p w14:paraId="36FBB015" w14:textId="77777777" w:rsidR="00E92D2A" w:rsidRPr="003D2211" w:rsidRDefault="00E92D2A" w:rsidP="00E92D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3183" w:type="dxa"/>
            <w:shd w:val="clear" w:color="auto" w:fill="BDD6EE" w:themeFill="accent1" w:themeFillTint="66"/>
          </w:tcPr>
          <w:p w14:paraId="190369AE" w14:textId="77777777" w:rsidR="00E92D2A" w:rsidRPr="003D2211" w:rsidRDefault="00E92D2A" w:rsidP="00E92D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8</w:t>
            </w:r>
          </w:p>
        </w:tc>
        <w:tc>
          <w:tcPr>
            <w:tcW w:w="2795" w:type="dxa"/>
            <w:shd w:val="clear" w:color="auto" w:fill="BDD6EE" w:themeFill="accent1" w:themeFillTint="66"/>
          </w:tcPr>
          <w:p w14:paraId="3A6B7359" w14:textId="77777777" w:rsidR="00E92D2A" w:rsidRPr="003D2211" w:rsidRDefault="00E92D2A" w:rsidP="00E92D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9</w:t>
            </w:r>
          </w:p>
        </w:tc>
        <w:tc>
          <w:tcPr>
            <w:tcW w:w="3613" w:type="dxa"/>
            <w:gridSpan w:val="3"/>
            <w:shd w:val="clear" w:color="auto" w:fill="BDD6EE" w:themeFill="accent1" w:themeFillTint="66"/>
          </w:tcPr>
          <w:p w14:paraId="08D754C0" w14:textId="77777777" w:rsidR="00E92D2A" w:rsidRPr="003D2211" w:rsidRDefault="00E92D2A" w:rsidP="00E92D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10</w:t>
            </w:r>
          </w:p>
        </w:tc>
        <w:tc>
          <w:tcPr>
            <w:tcW w:w="2045" w:type="dxa"/>
            <w:shd w:val="clear" w:color="auto" w:fill="BDD6EE" w:themeFill="accent1" w:themeFillTint="66"/>
          </w:tcPr>
          <w:p w14:paraId="6C839F91" w14:textId="77777777" w:rsidR="00E92D2A" w:rsidRPr="003D2211" w:rsidRDefault="00E92D2A" w:rsidP="00E92D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11</w:t>
            </w:r>
          </w:p>
        </w:tc>
        <w:tc>
          <w:tcPr>
            <w:tcW w:w="2690" w:type="dxa"/>
            <w:shd w:val="clear" w:color="auto" w:fill="BDD6EE" w:themeFill="accent1" w:themeFillTint="66"/>
          </w:tcPr>
          <w:p w14:paraId="547322AD" w14:textId="77777777" w:rsidR="00E92D2A" w:rsidRPr="003D2211" w:rsidRDefault="00E92D2A" w:rsidP="00E92D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12</w:t>
            </w:r>
          </w:p>
        </w:tc>
        <w:tc>
          <w:tcPr>
            <w:tcW w:w="2691" w:type="dxa"/>
            <w:shd w:val="clear" w:color="auto" w:fill="BDD6EE" w:themeFill="accent1" w:themeFillTint="66"/>
          </w:tcPr>
          <w:p w14:paraId="27282F51" w14:textId="77777777" w:rsidR="00E92D2A" w:rsidRPr="003D2211" w:rsidRDefault="00E92D2A" w:rsidP="00E92D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13</w:t>
            </w:r>
          </w:p>
        </w:tc>
        <w:tc>
          <w:tcPr>
            <w:tcW w:w="2691" w:type="dxa"/>
            <w:shd w:val="clear" w:color="auto" w:fill="BDD6EE" w:themeFill="accent1" w:themeFillTint="66"/>
          </w:tcPr>
          <w:p w14:paraId="00658205" w14:textId="77777777" w:rsidR="00E92D2A" w:rsidRPr="003D2211" w:rsidRDefault="00E92D2A" w:rsidP="00E92D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2211">
              <w:rPr>
                <w:rFonts w:cstheme="minorHAnsi"/>
                <w:b/>
                <w:sz w:val="20"/>
                <w:szCs w:val="20"/>
              </w:rPr>
              <w:t>Week 14</w:t>
            </w:r>
          </w:p>
        </w:tc>
      </w:tr>
      <w:tr w:rsidR="00027928" w:rsidRPr="00A746CA" w14:paraId="5D0A437C" w14:textId="77777777" w:rsidTr="76D29FD1">
        <w:trPr>
          <w:cantSplit/>
          <w:trHeight w:val="584"/>
        </w:trPr>
        <w:tc>
          <w:tcPr>
            <w:tcW w:w="1771" w:type="dxa"/>
            <w:vMerge w:val="restart"/>
            <w:shd w:val="clear" w:color="auto" w:fill="FFFFC1"/>
            <w:vAlign w:val="center"/>
          </w:tcPr>
          <w:p w14:paraId="44454410" w14:textId="7A0129F8" w:rsidR="00027928" w:rsidRPr="003D2211" w:rsidRDefault="00027928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Times tables</w:t>
            </w:r>
            <w:r>
              <w:rPr>
                <w:rFonts w:cstheme="minorHAnsi"/>
                <w:b/>
                <w:sz w:val="20"/>
                <w:szCs w:val="16"/>
              </w:rPr>
              <w:t xml:space="preserve"> and Mastering Maths</w:t>
            </w:r>
          </w:p>
        </w:tc>
        <w:tc>
          <w:tcPr>
            <w:tcW w:w="3183" w:type="dxa"/>
          </w:tcPr>
          <w:p w14:paraId="32E6731D" w14:textId="77777777" w:rsidR="00027928" w:rsidRPr="00B5335C" w:rsidRDefault="00027928" w:rsidP="00E92D2A">
            <w:pPr>
              <w:jc w:val="center"/>
              <w:rPr>
                <w:rFonts w:cstheme="minorHAnsi"/>
                <w:i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Teach 11</w:t>
            </w:r>
          </w:p>
        </w:tc>
        <w:tc>
          <w:tcPr>
            <w:tcW w:w="8453" w:type="dxa"/>
            <w:gridSpan w:val="5"/>
          </w:tcPr>
          <w:p w14:paraId="4B8029CE" w14:textId="77777777" w:rsidR="00027928" w:rsidRPr="00B5335C" w:rsidRDefault="00027928" w:rsidP="00E92D2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Recap 2, 5, 10, 6, 7, 9</w:t>
            </w:r>
          </w:p>
        </w:tc>
        <w:tc>
          <w:tcPr>
            <w:tcW w:w="5381" w:type="dxa"/>
            <w:gridSpan w:val="2"/>
          </w:tcPr>
          <w:p w14:paraId="6F87D60E" w14:textId="77777777" w:rsidR="00027928" w:rsidRPr="00B5335C" w:rsidRDefault="00027928" w:rsidP="00E92D2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Recap 3, 4, 8 times tables</w:t>
            </w:r>
          </w:p>
        </w:tc>
        <w:tc>
          <w:tcPr>
            <w:tcW w:w="2691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81D8605" w14:textId="77777777" w:rsidR="00027928" w:rsidRPr="003D2211" w:rsidRDefault="00027928" w:rsidP="00E92D2A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D2211">
              <w:rPr>
                <w:rFonts w:ascii="Arial" w:hAnsi="Arial" w:cs="Arial"/>
                <w:b/>
                <w:sz w:val="20"/>
                <w:szCs w:val="16"/>
              </w:rPr>
              <w:t>Catch-up Week / Assessments</w:t>
            </w:r>
          </w:p>
        </w:tc>
      </w:tr>
      <w:tr w:rsidR="00027928" w:rsidRPr="00A746CA" w14:paraId="68556F3C" w14:textId="77777777" w:rsidTr="76D29FD1">
        <w:trPr>
          <w:cantSplit/>
          <w:trHeight w:val="1305"/>
        </w:trPr>
        <w:tc>
          <w:tcPr>
            <w:tcW w:w="1771" w:type="dxa"/>
            <w:vMerge/>
            <w:shd w:val="clear" w:color="auto" w:fill="FFFFC1"/>
            <w:vAlign w:val="center"/>
          </w:tcPr>
          <w:p w14:paraId="7FAF46E4" w14:textId="77777777" w:rsidR="00027928" w:rsidRPr="003D2211" w:rsidRDefault="00027928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</w:p>
        </w:tc>
        <w:tc>
          <w:tcPr>
            <w:tcW w:w="3183" w:type="dxa"/>
          </w:tcPr>
          <w:p w14:paraId="023F9C42" w14:textId="77777777" w:rsidR="00027928" w:rsidRPr="00B5335C" w:rsidRDefault="00027928" w:rsidP="00E92D2A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2795" w:type="dxa"/>
          </w:tcPr>
          <w:p w14:paraId="5D5A342A" w14:textId="77777777" w:rsidR="00027928" w:rsidRPr="00B5335C" w:rsidRDefault="00027928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13" w:type="dxa"/>
            <w:gridSpan w:val="3"/>
          </w:tcPr>
          <w:p w14:paraId="68902532" w14:textId="77777777" w:rsidR="00027928" w:rsidRPr="00B5335C" w:rsidRDefault="00027928" w:rsidP="00E92D2A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2045" w:type="dxa"/>
          </w:tcPr>
          <w:p w14:paraId="7CEFDC42" w14:textId="77777777" w:rsidR="00027928" w:rsidRPr="00B5335C" w:rsidRDefault="00027928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90" w:type="dxa"/>
          </w:tcPr>
          <w:p w14:paraId="18E1BBCD" w14:textId="77777777" w:rsidR="00027928" w:rsidRPr="00B5335C" w:rsidRDefault="00027928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91" w:type="dxa"/>
          </w:tcPr>
          <w:p w14:paraId="26EE69A3" w14:textId="77777777" w:rsidR="00027928" w:rsidRPr="00B5335C" w:rsidRDefault="00027928" w:rsidP="00E92D2A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2691" w:type="dxa"/>
            <w:vMerge/>
          </w:tcPr>
          <w:p w14:paraId="2357549A" w14:textId="77777777" w:rsidR="00027928" w:rsidRPr="00F91379" w:rsidRDefault="00027928" w:rsidP="00E92D2A">
            <w:pPr>
              <w:rPr>
                <w:rFonts w:ascii="Arial" w:hAnsi="Arial" w:cs="Arial"/>
                <w:sz w:val="13"/>
                <w:szCs w:val="13"/>
                <w:highlight w:val="yellow"/>
              </w:rPr>
            </w:pPr>
          </w:p>
        </w:tc>
      </w:tr>
      <w:tr w:rsidR="00E92D2A" w:rsidRPr="00A746CA" w14:paraId="3C2FA1B1" w14:textId="77777777" w:rsidTr="76D29FD1">
        <w:trPr>
          <w:cantSplit/>
          <w:trHeight w:val="1305"/>
        </w:trPr>
        <w:tc>
          <w:tcPr>
            <w:tcW w:w="1771" w:type="dxa"/>
            <w:shd w:val="clear" w:color="auto" w:fill="FFFFC1"/>
            <w:vAlign w:val="center"/>
          </w:tcPr>
          <w:p w14:paraId="222B8C8A" w14:textId="77777777" w:rsidR="00E92D2A" w:rsidRPr="003D2211" w:rsidRDefault="00E92D2A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Mental Maths</w:t>
            </w:r>
          </w:p>
          <w:p w14:paraId="304A56B5" w14:textId="77777777" w:rsidR="00E92D2A" w:rsidRPr="003D2211" w:rsidRDefault="00E92D2A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Objectives</w:t>
            </w:r>
          </w:p>
          <w:p w14:paraId="48A21919" w14:textId="77777777" w:rsidR="00E92D2A" w:rsidRPr="003D2211" w:rsidRDefault="00E92D2A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</w:p>
        </w:tc>
        <w:tc>
          <w:tcPr>
            <w:tcW w:w="3183" w:type="dxa"/>
          </w:tcPr>
          <w:p w14:paraId="0F617818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Mental &amp; oral – count in 25s</w:t>
            </w:r>
          </w:p>
          <w:p w14:paraId="6BD18F9B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  <w:highlight w:val="magenta"/>
              </w:rPr>
            </w:pPr>
          </w:p>
          <w:p w14:paraId="7E045CAF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Doubles / Near doubles up to 100</w:t>
            </w:r>
          </w:p>
        </w:tc>
        <w:tc>
          <w:tcPr>
            <w:tcW w:w="2795" w:type="dxa"/>
          </w:tcPr>
          <w:p w14:paraId="10613A7A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Mentally Add and subtract 1s, 10s, 100s and 1,000s</w:t>
            </w:r>
          </w:p>
          <w:p w14:paraId="238601FE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0EA55210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Mental &amp; Oral</w:t>
            </w:r>
          </w:p>
          <w:p w14:paraId="3BE40966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Multiply by 1 and 0</w:t>
            </w:r>
          </w:p>
          <w:p w14:paraId="724DEC80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Divide by 1 and itself</w:t>
            </w:r>
          </w:p>
          <w:p w14:paraId="0F3CABC7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13" w:type="dxa"/>
            <w:gridSpan w:val="3"/>
          </w:tcPr>
          <w:p w14:paraId="04577DB9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Mental &amp; oral – count in 25s</w:t>
            </w:r>
          </w:p>
          <w:p w14:paraId="5B08B5D1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16DEB4AB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6D878CEE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Mental &amp; Oral</w:t>
            </w:r>
          </w:p>
          <w:p w14:paraId="6305679F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Multiply by 1 and 0</w:t>
            </w:r>
          </w:p>
          <w:p w14:paraId="0A2B00AB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Divide by 1 and itself</w:t>
            </w:r>
          </w:p>
          <w:p w14:paraId="0AD9C6F4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4B1F511A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2045" w:type="dxa"/>
          </w:tcPr>
          <w:p w14:paraId="062D64CA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Mentally Add and subtract 1s, 10s, 100s and 1,000s</w:t>
            </w:r>
          </w:p>
          <w:p w14:paraId="65F9C3DC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1F82B25E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Mental &amp; Oral</w:t>
            </w:r>
          </w:p>
          <w:p w14:paraId="58A18BDE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Multiply by 1 and 0</w:t>
            </w:r>
          </w:p>
          <w:p w14:paraId="5766FCB1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Divide by 1 and itself</w:t>
            </w:r>
          </w:p>
          <w:p w14:paraId="5023141B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90" w:type="dxa"/>
          </w:tcPr>
          <w:p w14:paraId="1992DDAD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Mentally Add and subtract 1s, 10s, 100s and 1,000s</w:t>
            </w:r>
          </w:p>
          <w:p w14:paraId="1F3B1409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2D329A7E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Mental &amp; Oral</w:t>
            </w:r>
          </w:p>
          <w:p w14:paraId="676F5CE4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Multiply by 1 and 0</w:t>
            </w:r>
          </w:p>
          <w:p w14:paraId="53627EA0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Divide by 1 and itself</w:t>
            </w:r>
          </w:p>
          <w:p w14:paraId="562C75D1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91" w:type="dxa"/>
          </w:tcPr>
          <w:p w14:paraId="1ECDF378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  <w:highlight w:val="yellow"/>
              </w:rPr>
              <w:t>Mental &amp; oral – count in 25s</w:t>
            </w:r>
          </w:p>
          <w:p w14:paraId="664355AD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  <w:highlight w:val="magenta"/>
              </w:rPr>
            </w:pPr>
          </w:p>
          <w:p w14:paraId="1358F3BF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Doubles / Near doubles up to 100</w:t>
            </w:r>
          </w:p>
        </w:tc>
        <w:tc>
          <w:tcPr>
            <w:tcW w:w="2691" w:type="dxa"/>
            <w:vMerge/>
          </w:tcPr>
          <w:p w14:paraId="1A965116" w14:textId="77777777" w:rsidR="00E92D2A" w:rsidRPr="00F91379" w:rsidRDefault="00E92D2A" w:rsidP="00E92D2A">
            <w:pPr>
              <w:rPr>
                <w:rFonts w:ascii="Arial" w:hAnsi="Arial" w:cs="Arial"/>
                <w:sz w:val="13"/>
                <w:szCs w:val="13"/>
                <w:highlight w:val="yellow"/>
              </w:rPr>
            </w:pPr>
          </w:p>
        </w:tc>
      </w:tr>
      <w:tr w:rsidR="00E92D2A" w:rsidRPr="00A746CA" w14:paraId="44BCEEF2" w14:textId="77777777" w:rsidTr="76D29FD1">
        <w:trPr>
          <w:cantSplit/>
          <w:trHeight w:val="385"/>
        </w:trPr>
        <w:tc>
          <w:tcPr>
            <w:tcW w:w="1771" w:type="dxa"/>
            <w:shd w:val="clear" w:color="auto" w:fill="FFFFC1"/>
            <w:vAlign w:val="center"/>
          </w:tcPr>
          <w:p w14:paraId="22AB3181" w14:textId="77777777" w:rsidR="003D2211" w:rsidRPr="003D2211" w:rsidRDefault="003D2211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Maths Area</w:t>
            </w:r>
          </w:p>
        </w:tc>
        <w:tc>
          <w:tcPr>
            <w:tcW w:w="3183" w:type="dxa"/>
            <w:shd w:val="clear" w:color="auto" w:fill="DEEAF6" w:themeFill="accent1" w:themeFillTint="33"/>
            <w:vAlign w:val="center"/>
          </w:tcPr>
          <w:p w14:paraId="75CEE90E" w14:textId="77777777" w:rsidR="00E92D2A" w:rsidRPr="003D2211" w:rsidRDefault="00E92D2A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Number: Addition and Subtraction</w:t>
            </w:r>
          </w:p>
        </w:tc>
        <w:tc>
          <w:tcPr>
            <w:tcW w:w="8453" w:type="dxa"/>
            <w:gridSpan w:val="5"/>
            <w:shd w:val="clear" w:color="auto" w:fill="DEEAF6" w:themeFill="accent1" w:themeFillTint="33"/>
            <w:vAlign w:val="center"/>
          </w:tcPr>
          <w:p w14:paraId="27B628C8" w14:textId="77777777" w:rsidR="00E92D2A" w:rsidRPr="003D2211" w:rsidRDefault="00E92D2A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Number: Multiplication and Division</w:t>
            </w:r>
          </w:p>
        </w:tc>
        <w:tc>
          <w:tcPr>
            <w:tcW w:w="5381" w:type="dxa"/>
            <w:gridSpan w:val="2"/>
            <w:shd w:val="clear" w:color="auto" w:fill="DEEAF6" w:themeFill="accent1" w:themeFillTint="33"/>
            <w:vAlign w:val="center"/>
          </w:tcPr>
          <w:p w14:paraId="0A0B3842" w14:textId="77777777" w:rsidR="00E92D2A" w:rsidRPr="003D2211" w:rsidRDefault="00E92D2A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Measurement: Length &amp; Perimeter</w:t>
            </w:r>
          </w:p>
        </w:tc>
        <w:tc>
          <w:tcPr>
            <w:tcW w:w="2691" w:type="dxa"/>
            <w:vMerge/>
          </w:tcPr>
          <w:p w14:paraId="7DF4E37C" w14:textId="77777777" w:rsidR="00E92D2A" w:rsidRPr="00E92D2A" w:rsidRDefault="00E92D2A" w:rsidP="00E92D2A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E92D2A" w:rsidRPr="00A746CA" w14:paraId="32D272F1" w14:textId="77777777" w:rsidTr="76D29FD1">
        <w:trPr>
          <w:cantSplit/>
          <w:trHeight w:val="219"/>
        </w:trPr>
        <w:tc>
          <w:tcPr>
            <w:tcW w:w="1771" w:type="dxa"/>
            <w:shd w:val="clear" w:color="auto" w:fill="FFFFC1"/>
            <w:vAlign w:val="center"/>
          </w:tcPr>
          <w:p w14:paraId="4AE5930C" w14:textId="77777777" w:rsidR="00E92D2A" w:rsidRPr="003D2211" w:rsidRDefault="00E92D2A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National Curriculum Objectives</w:t>
            </w:r>
          </w:p>
        </w:tc>
        <w:tc>
          <w:tcPr>
            <w:tcW w:w="3183" w:type="dxa"/>
          </w:tcPr>
          <w:p w14:paraId="47679EB1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1. Add and subtract numbers with up to 4 digits using the formal written methods of columnar addition and subtraction where appropriate</w:t>
            </w:r>
          </w:p>
          <w:p w14:paraId="2E112E90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2. Estimate and use inverse operations to check answers to a calculation</w:t>
            </w:r>
          </w:p>
          <w:p w14:paraId="4504BFBA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3.Solve addition and subtraction two-step problems in contexts, deciding which operations and methods to use and why.</w:t>
            </w:r>
          </w:p>
          <w:p w14:paraId="44FB30F8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453" w:type="dxa"/>
            <w:gridSpan w:val="5"/>
          </w:tcPr>
          <w:p w14:paraId="319D2017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1. Recall multiplication and division facts for multiplication tables </w:t>
            </w:r>
          </w:p>
          <w:p w14:paraId="7C33D277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2. Use place value, known and derived facts to multiply and divide mentally, including: multiplying by 0 and 1; dividing by 1; multiplying together three numbers </w:t>
            </w:r>
          </w:p>
          <w:p w14:paraId="3299D386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3. Recognise and use factor pairs and commutativity in mental calculations</w:t>
            </w:r>
          </w:p>
          <w:p w14:paraId="70C27AFE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4. Multiply two-digit and three-digit numbers by a one-digit number using formal </w:t>
            </w:r>
          </w:p>
          <w:p w14:paraId="2B38DE2A" w14:textId="77777777" w:rsidR="00E92D2A" w:rsidRPr="00B5335C" w:rsidRDefault="00E92D2A" w:rsidP="00E92D2A">
            <w:pPr>
              <w:rPr>
                <w:rFonts w:cstheme="minorHAnsi"/>
                <w:i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5. Written layout 5. Solve problems involving multiplying and adding,</w:t>
            </w:r>
          </w:p>
        </w:tc>
        <w:tc>
          <w:tcPr>
            <w:tcW w:w="5381" w:type="dxa"/>
            <w:gridSpan w:val="2"/>
          </w:tcPr>
          <w:p w14:paraId="1A4006D9" w14:textId="442AEBB3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i/>
                <w:sz w:val="16"/>
                <w:szCs w:val="16"/>
              </w:rPr>
              <w:t>1.</w:t>
            </w:r>
            <w:r w:rsidRPr="00B5335C">
              <w:rPr>
                <w:rFonts w:cstheme="minorHAnsi"/>
                <w:sz w:val="16"/>
                <w:szCs w:val="16"/>
              </w:rPr>
              <w:t xml:space="preserve"> Convert between different units of measure [for example, kilometre to metre; hour to minute] </w:t>
            </w:r>
          </w:p>
          <w:p w14:paraId="2B53181B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2. Measure and calculate the perimeter of a rectilinear figure (including squares) in centimetres and metres</w:t>
            </w:r>
          </w:p>
          <w:p w14:paraId="722B00AE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91" w:type="dxa"/>
            <w:vMerge/>
          </w:tcPr>
          <w:p w14:paraId="42C6D796" w14:textId="77777777" w:rsidR="00E92D2A" w:rsidRDefault="00E92D2A" w:rsidP="00E92D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92D2A" w:rsidRPr="00A746CA" w14:paraId="43D410A0" w14:textId="77777777" w:rsidTr="76D29FD1">
        <w:trPr>
          <w:cantSplit/>
          <w:trHeight w:val="1305"/>
        </w:trPr>
        <w:tc>
          <w:tcPr>
            <w:tcW w:w="1771" w:type="dxa"/>
            <w:shd w:val="clear" w:color="auto" w:fill="FFFFC1"/>
            <w:vAlign w:val="center"/>
          </w:tcPr>
          <w:p w14:paraId="6E1831B3" w14:textId="77777777" w:rsidR="00E92D2A" w:rsidRPr="00B5335C" w:rsidRDefault="00E92D2A" w:rsidP="003D221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54E11D2A" w14:textId="77777777" w:rsidR="00E92D2A" w:rsidRPr="00B5335C" w:rsidRDefault="00E92D2A" w:rsidP="003D221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31126E5D" w14:textId="77777777" w:rsidR="00E92D2A" w:rsidRPr="00B5335C" w:rsidRDefault="00E92D2A" w:rsidP="003D2211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C14A913" w14:textId="77777777" w:rsidR="00D547D2" w:rsidRPr="00D547D2" w:rsidRDefault="00D547D2" w:rsidP="00D547D2">
            <w:pPr>
              <w:jc w:val="center"/>
              <w:rPr>
                <w:rFonts w:cstheme="minorHAnsi"/>
                <w:sz w:val="20"/>
                <w:szCs w:val="16"/>
              </w:rPr>
            </w:pPr>
            <w:r w:rsidRPr="00D547D2">
              <w:rPr>
                <w:rFonts w:cstheme="minorHAnsi"/>
                <w:b/>
                <w:sz w:val="20"/>
                <w:szCs w:val="16"/>
              </w:rPr>
              <w:t>Weekly Teaching</w:t>
            </w:r>
          </w:p>
          <w:p w14:paraId="2DE403A5" w14:textId="77777777" w:rsidR="00E92D2A" w:rsidRPr="00B5335C" w:rsidRDefault="00E92D2A" w:rsidP="003D2211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2431CDC" w14:textId="77777777" w:rsidR="00E92D2A" w:rsidRPr="00B5335C" w:rsidRDefault="00E92D2A" w:rsidP="003D221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183" w:type="dxa"/>
          </w:tcPr>
          <w:p w14:paraId="49E398E2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744C634A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Solve addition and subtraction two-step problems in contexts, deciding which operations and methods to use and why.</w:t>
            </w:r>
          </w:p>
          <w:p w14:paraId="16287F21" w14:textId="77777777" w:rsidR="00E92D2A" w:rsidRPr="00B5335C" w:rsidRDefault="00E92D2A" w:rsidP="00E92D2A">
            <w:pPr>
              <w:jc w:val="center"/>
              <w:rPr>
                <w:rFonts w:cstheme="minorHAnsi"/>
                <w:i/>
                <w:sz w:val="16"/>
                <w:szCs w:val="16"/>
              </w:rPr>
            </w:pPr>
          </w:p>
        </w:tc>
        <w:tc>
          <w:tcPr>
            <w:tcW w:w="2816" w:type="dxa"/>
            <w:gridSpan w:val="2"/>
          </w:tcPr>
          <w:p w14:paraId="168A1B69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Mentally…</w:t>
            </w:r>
          </w:p>
          <w:p w14:paraId="41AA1AE0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Multiply by 10</w:t>
            </w:r>
          </w:p>
          <w:p w14:paraId="3A0F7D9E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Multiply by 100</w:t>
            </w:r>
          </w:p>
          <w:p w14:paraId="1FFC2CAD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Divide by 10</w:t>
            </w:r>
          </w:p>
          <w:p w14:paraId="71193802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Divide by 100</w:t>
            </w:r>
          </w:p>
          <w:p w14:paraId="5BE93A62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23A038E8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Problem solving including multiplying and dividing by 10 and 100. </w:t>
            </w:r>
          </w:p>
          <w:p w14:paraId="384BA73E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34B3F2EB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17" w:type="dxa"/>
          </w:tcPr>
          <w:p w14:paraId="3514B9F4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Multiply together three numbers</w:t>
            </w:r>
          </w:p>
          <w:p w14:paraId="7D34F5C7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209F99A9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Recognise and use factor pairs </w:t>
            </w:r>
          </w:p>
          <w:p w14:paraId="0B4020A7" w14:textId="77777777" w:rsidR="0035219E" w:rsidRPr="00B5335C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5E15ED89" w14:textId="77777777" w:rsidR="0035219E" w:rsidRPr="00B5335C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Efficient multiplication</w:t>
            </w:r>
          </w:p>
          <w:p w14:paraId="1D7B270A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4F904CB7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20" w:type="dxa"/>
            <w:gridSpan w:val="2"/>
          </w:tcPr>
          <w:p w14:paraId="67614A9C" w14:textId="77777777" w:rsidR="0035219E" w:rsidRPr="00B5335C" w:rsidRDefault="0035219E" w:rsidP="00E92D2A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B5335C">
              <w:rPr>
                <w:rFonts w:cstheme="minorHAnsi"/>
                <w:sz w:val="16"/>
                <w:szCs w:val="16"/>
                <w:u w:val="single"/>
              </w:rPr>
              <w:t>Formal Written Methods</w:t>
            </w:r>
          </w:p>
          <w:p w14:paraId="60B213F5" w14:textId="77777777" w:rsidR="00E92D2A" w:rsidRPr="00B5335C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Multiply 2 digits by 1 digit Multiply 3 digits by 1 digit</w:t>
            </w:r>
          </w:p>
          <w:p w14:paraId="06971CD3" w14:textId="77777777" w:rsidR="0035219E" w:rsidRPr="00B5335C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069D45B3" w14:textId="77777777" w:rsidR="0035219E" w:rsidRPr="00B5335C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Problem solving involving multiplication. </w:t>
            </w:r>
          </w:p>
        </w:tc>
        <w:tc>
          <w:tcPr>
            <w:tcW w:w="2690" w:type="dxa"/>
          </w:tcPr>
          <w:p w14:paraId="25C21455" w14:textId="619DA72B" w:rsidR="00E92D2A" w:rsidRPr="00B5335C" w:rsidRDefault="00E92D2A" w:rsidP="76D29FD1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</w:rPr>
              <w:t xml:space="preserve">Equivalent lengths – mm, cm, m, km </w:t>
            </w:r>
          </w:p>
          <w:p w14:paraId="2A1F701D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19E005DA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Conversion between mm, cm, m, km</w:t>
            </w:r>
          </w:p>
          <w:p w14:paraId="03EFCA41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48F67D98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Add lengths (include more than 2 lengths)</w:t>
            </w:r>
          </w:p>
          <w:p w14:paraId="5F96A722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046E30DD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Subtract lengths</w:t>
            </w:r>
          </w:p>
          <w:p w14:paraId="5B95CD12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3EBE402A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Add and subtract lengths where conversions may be needed </w:t>
            </w:r>
            <w:proofErr w:type="spellStart"/>
            <w:r w:rsidRPr="00B5335C">
              <w:rPr>
                <w:rFonts w:cstheme="minorHAnsi"/>
                <w:sz w:val="16"/>
                <w:szCs w:val="16"/>
              </w:rPr>
              <w:t>E.g</w:t>
            </w:r>
            <w:proofErr w:type="spellEnd"/>
            <w:r w:rsidRPr="00B5335C">
              <w:rPr>
                <w:rFonts w:cstheme="minorHAnsi"/>
                <w:sz w:val="16"/>
                <w:szCs w:val="16"/>
              </w:rPr>
              <w:t xml:space="preserve"> 260cm + 4m = ??cm</w:t>
            </w:r>
          </w:p>
          <w:p w14:paraId="5220BBB2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42CB1061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Problem solving involving conversions. </w:t>
            </w:r>
          </w:p>
          <w:p w14:paraId="13CB595B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91" w:type="dxa"/>
          </w:tcPr>
          <w:p w14:paraId="69894FA4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Re-cap measuring with a ruler</w:t>
            </w:r>
          </w:p>
          <w:p w14:paraId="6DF8CB14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Measure perimeter </w:t>
            </w:r>
          </w:p>
          <w:p w14:paraId="6D9C8D39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337D56E1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Perimeter on a grid</w:t>
            </w:r>
          </w:p>
          <w:p w14:paraId="675E05EE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1C12811D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Perimeter of a rectangle</w:t>
            </w:r>
          </w:p>
          <w:p w14:paraId="2FC17F8B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701758B1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Perimeter of rectilinear shapes </w:t>
            </w:r>
          </w:p>
          <w:p w14:paraId="0A4F7224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51611396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Problem solving involving perimeter</w:t>
            </w:r>
          </w:p>
          <w:p w14:paraId="5AE48A43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50F40DEB" w14:textId="77777777" w:rsidR="00E92D2A" w:rsidRPr="00B5335C" w:rsidRDefault="00E92D2A" w:rsidP="00E92D2A">
            <w:pPr>
              <w:rPr>
                <w:rFonts w:cstheme="minorHAnsi"/>
                <w:sz w:val="16"/>
                <w:szCs w:val="16"/>
              </w:rPr>
            </w:pPr>
          </w:p>
          <w:p w14:paraId="77A52294" w14:textId="77777777" w:rsidR="00E92D2A" w:rsidRPr="00B5335C" w:rsidRDefault="00E92D2A" w:rsidP="00E92D2A">
            <w:pPr>
              <w:rPr>
                <w:rFonts w:cstheme="minorHAnsi"/>
                <w:i/>
                <w:sz w:val="16"/>
                <w:szCs w:val="16"/>
              </w:rPr>
            </w:pPr>
          </w:p>
        </w:tc>
        <w:tc>
          <w:tcPr>
            <w:tcW w:w="2691" w:type="dxa"/>
            <w:vMerge/>
          </w:tcPr>
          <w:p w14:paraId="007DCDA8" w14:textId="77777777" w:rsidR="00E92D2A" w:rsidRDefault="00E92D2A" w:rsidP="00E92D2A">
            <w:pPr>
              <w:rPr>
                <w:rFonts w:ascii="Arial" w:hAnsi="Arial" w:cs="Arial"/>
                <w:sz w:val="13"/>
                <w:szCs w:val="13"/>
              </w:rPr>
            </w:pPr>
          </w:p>
        </w:tc>
      </w:tr>
      <w:tr w:rsidR="0035219E" w:rsidRPr="00A746CA" w14:paraId="7843BD9C" w14:textId="77777777" w:rsidTr="76D29FD1">
        <w:trPr>
          <w:cantSplit/>
          <w:trHeight w:val="565"/>
        </w:trPr>
        <w:tc>
          <w:tcPr>
            <w:tcW w:w="1771" w:type="dxa"/>
            <w:shd w:val="clear" w:color="auto" w:fill="FFFFC1"/>
            <w:vAlign w:val="center"/>
          </w:tcPr>
          <w:p w14:paraId="2632B3B0" w14:textId="77777777" w:rsidR="0035219E" w:rsidRPr="003D2211" w:rsidRDefault="0035219E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Links within Maths</w:t>
            </w:r>
          </w:p>
          <w:p w14:paraId="450EA2D7" w14:textId="77777777" w:rsidR="0035219E" w:rsidRPr="003D2211" w:rsidRDefault="0035219E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</w:p>
          <w:p w14:paraId="1C94E43A" w14:textId="77777777" w:rsidR="0035219E" w:rsidRPr="003D2211" w:rsidRDefault="0035219E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t>Areas for consolidation</w:t>
            </w:r>
          </w:p>
        </w:tc>
        <w:tc>
          <w:tcPr>
            <w:tcW w:w="3183" w:type="dxa"/>
          </w:tcPr>
          <w:p w14:paraId="5A451651" w14:textId="464E7178" w:rsidR="0035219E" w:rsidRPr="00EC3BE7" w:rsidRDefault="627300C4" w:rsidP="76D29FD1">
            <w:pPr>
              <w:rPr>
                <w:sz w:val="16"/>
                <w:szCs w:val="16"/>
              </w:rPr>
            </w:pPr>
            <w:r w:rsidRPr="00EC3BE7">
              <w:rPr>
                <w:sz w:val="16"/>
                <w:szCs w:val="16"/>
              </w:rPr>
              <w:t xml:space="preserve">Partitioning of numbers with up to 4 digits. </w:t>
            </w:r>
          </w:p>
          <w:p w14:paraId="3DD355C9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6AD68300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Understanding of place value – E.G. which digit is in the tens column? / represents the hundreds?</w:t>
            </w:r>
          </w:p>
          <w:p w14:paraId="1A81F0B1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651CB28D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Number bonds to 10 / doubles / near doubles</w:t>
            </w:r>
          </w:p>
          <w:p w14:paraId="717AAFBA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259D4427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odd / even numbers</w:t>
            </w:r>
          </w:p>
          <w:p w14:paraId="56EE48EE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321D9D21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Rounding – check own answer by rounding to estimate</w:t>
            </w:r>
          </w:p>
          <w:p w14:paraId="2908EB2C" w14:textId="1D3BE3F1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42E7A0A7" w14:textId="77777777" w:rsidR="007A09A4" w:rsidRPr="00EC3BE7" w:rsidRDefault="007A09A4" w:rsidP="007A09A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Inverse operations to check answers</w:t>
            </w:r>
          </w:p>
          <w:p w14:paraId="4B0B0EAB" w14:textId="77777777" w:rsidR="007A09A4" w:rsidRPr="00EC3BE7" w:rsidRDefault="007A09A4" w:rsidP="007A09A4">
            <w:pPr>
              <w:rPr>
                <w:rFonts w:cstheme="minorHAnsi"/>
                <w:sz w:val="16"/>
                <w:szCs w:val="16"/>
              </w:rPr>
            </w:pPr>
          </w:p>
          <w:p w14:paraId="023E9476" w14:textId="77777777" w:rsidR="007A09A4" w:rsidRPr="00EC3BE7" w:rsidRDefault="007A09A4" w:rsidP="007A09A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Measures – length, capacity, mass, money to perform calculations</w:t>
            </w:r>
          </w:p>
          <w:p w14:paraId="35D21A48" w14:textId="77777777" w:rsidR="007A09A4" w:rsidRPr="00EC3BE7" w:rsidRDefault="007A09A4" w:rsidP="007A09A4">
            <w:pPr>
              <w:rPr>
                <w:rFonts w:cstheme="minorHAnsi"/>
                <w:sz w:val="16"/>
                <w:szCs w:val="16"/>
              </w:rPr>
            </w:pPr>
          </w:p>
          <w:p w14:paraId="58470477" w14:textId="77777777" w:rsidR="007A09A4" w:rsidRPr="00EC3BE7" w:rsidRDefault="007A09A4" w:rsidP="007A09A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 xml:space="preserve">Addition is </w:t>
            </w:r>
            <w:proofErr w:type="spellStart"/>
            <w:r w:rsidRPr="00EC3BE7">
              <w:rPr>
                <w:rFonts w:cstheme="minorHAnsi"/>
                <w:sz w:val="16"/>
                <w:szCs w:val="16"/>
              </w:rPr>
              <w:t>commutitive</w:t>
            </w:r>
            <w:proofErr w:type="spellEnd"/>
            <w:r w:rsidRPr="00EC3BE7">
              <w:rPr>
                <w:rFonts w:cstheme="minorHAnsi"/>
                <w:sz w:val="16"/>
                <w:szCs w:val="16"/>
              </w:rPr>
              <w:t xml:space="preserve"> - subtraction is not</w:t>
            </w:r>
          </w:p>
          <w:p w14:paraId="37831E93" w14:textId="77777777" w:rsidR="007A09A4" w:rsidRPr="00EC3BE7" w:rsidRDefault="007A09A4" w:rsidP="007A09A4">
            <w:pPr>
              <w:rPr>
                <w:rFonts w:cstheme="minorHAnsi"/>
                <w:sz w:val="16"/>
                <w:szCs w:val="16"/>
              </w:rPr>
            </w:pPr>
          </w:p>
          <w:p w14:paraId="1DA44B40" w14:textId="3C38C2F9" w:rsidR="007A09A4" w:rsidRPr="00EC3BE7" w:rsidRDefault="007A09A4" w:rsidP="007A09A4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Missing number problems</w:t>
            </w:r>
          </w:p>
          <w:p w14:paraId="121FD38A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16" w:type="dxa"/>
            <w:gridSpan w:val="2"/>
          </w:tcPr>
          <w:p w14:paraId="7BB46CEF" w14:textId="77E92DB2" w:rsidR="00D91572" w:rsidRPr="00EC3BE7" w:rsidRDefault="790A9882" w:rsidP="76D29FD1">
            <w:pPr>
              <w:rPr>
                <w:sz w:val="16"/>
                <w:szCs w:val="16"/>
              </w:rPr>
            </w:pPr>
            <w:r w:rsidRPr="00EC3BE7">
              <w:rPr>
                <w:sz w:val="16"/>
                <w:szCs w:val="16"/>
              </w:rPr>
              <w:t>Partitioning of numbers with up to 4 digits.</w:t>
            </w:r>
          </w:p>
          <w:p w14:paraId="1FE2DD96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305A2B65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Understanding of place value – E.G. which digit is in the tens column? / represents the hundreds?</w:t>
            </w:r>
          </w:p>
          <w:p w14:paraId="27357532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4B4B5650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odd / even numbers</w:t>
            </w:r>
          </w:p>
          <w:p w14:paraId="07F023C8" w14:textId="689C8E91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59162EC9" w14:textId="56C1AB14" w:rsidR="007A09A4" w:rsidRPr="00EC3BE7" w:rsidRDefault="007A09A4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Recall of the 2, 3, 4, 5, 8 and 10 x tables</w:t>
            </w:r>
          </w:p>
          <w:p w14:paraId="29D6B04F" w14:textId="5A9BF7B0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2C79F8AD" w14:textId="794A20B1" w:rsidR="007A09A4" w:rsidRPr="00EC3BE7" w:rsidRDefault="007A09A4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Representations – arrays/bar models</w:t>
            </w:r>
          </w:p>
          <w:p w14:paraId="4BDB5498" w14:textId="77777777" w:rsidR="0035219E" w:rsidRPr="00EC3BE7" w:rsidRDefault="0035219E" w:rsidP="00E92D2A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916C19D" w14:textId="77777777" w:rsidR="00D91572" w:rsidRPr="00EC3BE7" w:rsidRDefault="00D91572" w:rsidP="00E92D2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17" w:type="dxa"/>
          </w:tcPr>
          <w:p w14:paraId="5B0D014B" w14:textId="77777777" w:rsidR="0035219E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Times tables</w:t>
            </w:r>
          </w:p>
          <w:p w14:paraId="74869460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570B7C22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odd / even numbers</w:t>
            </w:r>
          </w:p>
          <w:p w14:paraId="187F57B8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08178519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Multiples</w:t>
            </w:r>
          </w:p>
          <w:p w14:paraId="54738AF4" w14:textId="2BD51173" w:rsidR="00D91572" w:rsidRPr="00EC3BE7" w:rsidRDefault="00D91572" w:rsidP="007A09A4">
            <w:pPr>
              <w:rPr>
                <w:rFonts w:cstheme="minorHAnsi"/>
                <w:sz w:val="16"/>
                <w:szCs w:val="16"/>
              </w:rPr>
            </w:pPr>
          </w:p>
          <w:p w14:paraId="3E06F909" w14:textId="77777777" w:rsidR="006D0DD7" w:rsidRPr="00EC3BE7" w:rsidRDefault="006D0DD7" w:rsidP="006D0DD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C3BE7">
              <w:rPr>
                <w:rFonts w:asciiTheme="minorHAnsi" w:hAnsiTheme="minorHAnsi" w:cstheme="minorHAnsi"/>
                <w:sz w:val="16"/>
                <w:szCs w:val="16"/>
                <w:bdr w:val="none" w:sz="0" w:space="0" w:color="auto" w:frame="1"/>
              </w:rPr>
              <w:t>Use the associative law: (2 × 3) × 4 = 2 × (3 × 4).</w:t>
            </w:r>
          </w:p>
          <w:p w14:paraId="46ABBD8F" w14:textId="77777777" w:rsidR="00D91572" w:rsidRPr="00EC3BE7" w:rsidRDefault="00D91572" w:rsidP="006D0DD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20" w:type="dxa"/>
            <w:gridSpan w:val="2"/>
          </w:tcPr>
          <w:p w14:paraId="099B4ABF" w14:textId="77777777" w:rsidR="0035219E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Times tables</w:t>
            </w:r>
          </w:p>
          <w:p w14:paraId="06BBA33E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775EF659" w14:textId="2C141104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Understanding of place value – columns</w:t>
            </w:r>
            <w:r w:rsidR="006D0DD7" w:rsidRPr="00EC3BE7">
              <w:rPr>
                <w:rFonts w:cstheme="minorHAnsi"/>
                <w:sz w:val="16"/>
                <w:szCs w:val="16"/>
              </w:rPr>
              <w:t xml:space="preserve"> and partitioning</w:t>
            </w:r>
          </w:p>
          <w:p w14:paraId="464FCBC1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1EB38623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Multiples / factors</w:t>
            </w:r>
          </w:p>
          <w:p w14:paraId="5C8C6B09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71B1A376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Identify odd / even numbers</w:t>
            </w:r>
          </w:p>
          <w:p w14:paraId="3382A365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61C8C5E2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Rounding – round answer as a second task</w:t>
            </w:r>
          </w:p>
          <w:p w14:paraId="5C71F136" w14:textId="77777777" w:rsidR="00D91572" w:rsidRPr="00EC3BE7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62199465" w14:textId="3AD8603D" w:rsidR="00D91572" w:rsidRPr="00EC3BE7" w:rsidRDefault="006D0DD7" w:rsidP="006D0DD7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Derive division facts from multiplications</w:t>
            </w:r>
          </w:p>
          <w:p w14:paraId="19F0D28A" w14:textId="46C9AB75" w:rsidR="006D0DD7" w:rsidRPr="00EC3BE7" w:rsidRDefault="006D0DD7" w:rsidP="006D0DD7">
            <w:pPr>
              <w:rPr>
                <w:rFonts w:cstheme="minorHAnsi"/>
                <w:sz w:val="16"/>
                <w:szCs w:val="16"/>
              </w:rPr>
            </w:pPr>
          </w:p>
          <w:p w14:paraId="41C3919A" w14:textId="1411AA60" w:rsidR="006D0DD7" w:rsidRPr="00EC3BE7" w:rsidRDefault="006D0DD7" w:rsidP="006D0DD7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 xml:space="preserve">Use place value to multiply and divide mentally </w:t>
            </w:r>
            <w:proofErr w:type="spellStart"/>
            <w:proofErr w:type="gramStart"/>
            <w:r w:rsidRPr="00EC3BE7">
              <w:rPr>
                <w:rFonts w:cstheme="minorHAnsi"/>
                <w:sz w:val="16"/>
                <w:szCs w:val="16"/>
              </w:rPr>
              <w:t>e.g</w:t>
            </w:r>
            <w:proofErr w:type="spellEnd"/>
            <w:r w:rsidRPr="00EC3BE7">
              <w:rPr>
                <w:rFonts w:cstheme="minorHAnsi"/>
                <w:sz w:val="16"/>
                <w:szCs w:val="16"/>
              </w:rPr>
              <w:t xml:space="preserve">  </w:t>
            </w:r>
            <w:r w:rsidRPr="00EC3BE7">
              <w:rPr>
                <w:rStyle w:val="Strong"/>
                <w:rFonts w:cstheme="minorHAnsi"/>
                <w:sz w:val="16"/>
                <w:szCs w:val="16"/>
                <w:bdr w:val="none" w:sz="0" w:space="0" w:color="auto" w:frame="1"/>
                <w:shd w:val="clear" w:color="auto" w:fill="FFFFFF"/>
              </w:rPr>
              <w:t>600</w:t>
            </w:r>
            <w:proofErr w:type="gramEnd"/>
            <w:r w:rsidRPr="00EC3BE7">
              <w:rPr>
                <w:rStyle w:val="Strong"/>
                <w:rFonts w:cstheme="minorHAnsi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÷ 3 = 200</w:t>
            </w:r>
            <w:r w:rsidRPr="00EC3BE7">
              <w:rPr>
                <w:rFonts w:cstheme="minorHAnsi"/>
                <w:sz w:val="16"/>
                <w:szCs w:val="16"/>
                <w:shd w:val="clear" w:color="auto" w:fill="FFFFFF"/>
              </w:rPr>
              <w:t> can be worked out by knowing that </w:t>
            </w:r>
            <w:r w:rsidRPr="00EC3BE7">
              <w:rPr>
                <w:rStyle w:val="Strong"/>
                <w:rFonts w:cstheme="minorHAnsi"/>
                <w:sz w:val="16"/>
                <w:szCs w:val="16"/>
                <w:bdr w:val="none" w:sz="0" w:space="0" w:color="auto" w:frame="1"/>
                <w:shd w:val="clear" w:color="auto" w:fill="FFFFFF"/>
              </w:rPr>
              <w:t>2 × 3 = 6</w:t>
            </w:r>
            <w:r w:rsidRPr="00EC3BE7">
              <w:rPr>
                <w:rFonts w:cstheme="minorHAnsi"/>
                <w:sz w:val="16"/>
                <w:szCs w:val="16"/>
                <w:shd w:val="clear" w:color="auto" w:fill="FFFFFF"/>
              </w:rPr>
              <w:t>.</w:t>
            </w:r>
          </w:p>
          <w:p w14:paraId="0DA123B1" w14:textId="04C1E8FD" w:rsidR="00D91572" w:rsidRPr="00EC3BE7" w:rsidRDefault="00D91572" w:rsidP="00D9157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C003FF9" w14:textId="7CD8D6FC" w:rsidR="006D0DD7" w:rsidRPr="00EC3BE7" w:rsidRDefault="006D0DD7" w:rsidP="006D0DD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C3BE7">
              <w:rPr>
                <w:rFonts w:asciiTheme="minorHAnsi" w:hAnsiTheme="minorHAnsi" w:cstheme="minorHAnsi"/>
                <w:sz w:val="16"/>
                <w:szCs w:val="16"/>
              </w:rPr>
              <w:t>Use the distributive law: 39 × 7 = (30 × 7) + (9 × 7).</w:t>
            </w:r>
          </w:p>
          <w:p w14:paraId="10A3256D" w14:textId="527D8BE9" w:rsidR="006D0DD7" w:rsidRPr="00EC3BE7" w:rsidRDefault="006D0DD7" w:rsidP="006D0DD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C3BE7">
              <w:rPr>
                <w:rFonts w:asciiTheme="minorHAnsi" w:hAnsiTheme="minorHAnsi" w:cstheme="minorHAnsi"/>
                <w:sz w:val="16"/>
                <w:szCs w:val="16"/>
                <w:bdr w:val="none" w:sz="0" w:space="0" w:color="auto" w:frame="1"/>
              </w:rPr>
              <w:t>Use the associative law: (2 × 3) × 4 = 2 × (3 × 4).</w:t>
            </w:r>
          </w:p>
          <w:p w14:paraId="1E13E9A9" w14:textId="77777777" w:rsidR="006D0DD7" w:rsidRPr="00EC3BE7" w:rsidRDefault="006D0DD7" w:rsidP="00D9157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C4CEA3D" w14:textId="77777777" w:rsidR="00D91572" w:rsidRPr="00EC3BE7" w:rsidRDefault="00D91572" w:rsidP="00D9157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90" w:type="dxa"/>
          </w:tcPr>
          <w:p w14:paraId="2EF067B5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Place value – multiplying and dividing by 10, 100, 1000</w:t>
            </w:r>
          </w:p>
          <w:p w14:paraId="50895670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78A76620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Formal written methods for addition and subtraction</w:t>
            </w:r>
          </w:p>
          <w:p w14:paraId="38C1F859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28AD27C8" w14:textId="77777777" w:rsidR="006D0DD7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Efficient methods for mental addition and subtraction.</w:t>
            </w:r>
          </w:p>
          <w:p w14:paraId="2EF2B85A" w14:textId="77777777" w:rsidR="006D0DD7" w:rsidRPr="00EC3BE7" w:rsidRDefault="006D0DD7" w:rsidP="00E92D2A">
            <w:pPr>
              <w:rPr>
                <w:rFonts w:cstheme="minorHAnsi"/>
                <w:sz w:val="16"/>
                <w:szCs w:val="16"/>
              </w:rPr>
            </w:pPr>
          </w:p>
          <w:p w14:paraId="3AB583B9" w14:textId="01F09929" w:rsidR="0035219E" w:rsidRPr="00EC3BE7" w:rsidRDefault="006D0DD7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Estimation and rounding</w:t>
            </w:r>
            <w:r w:rsidR="0035219E" w:rsidRPr="00EC3BE7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691" w:type="dxa"/>
          </w:tcPr>
          <w:p w14:paraId="75ABBE76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Place value up to 4 digits</w:t>
            </w:r>
          </w:p>
          <w:p w14:paraId="0C8FE7CE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08351CB5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 xml:space="preserve">Formal written methods for addition – include 4 digits. </w:t>
            </w:r>
          </w:p>
          <w:p w14:paraId="41004F19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5F12FA5A" w14:textId="03FDA4C1" w:rsidR="0035219E" w:rsidRPr="00EC3BE7" w:rsidRDefault="627300C4" w:rsidP="76D29FD1">
            <w:pPr>
              <w:rPr>
                <w:sz w:val="16"/>
                <w:szCs w:val="16"/>
              </w:rPr>
            </w:pPr>
            <w:r w:rsidRPr="00EC3BE7">
              <w:rPr>
                <w:sz w:val="16"/>
                <w:szCs w:val="16"/>
              </w:rPr>
              <w:t>Conversions (Have some lengths of perimeter in different units of measurement so conversions have to be completed)</w:t>
            </w:r>
          </w:p>
          <w:p w14:paraId="67C0C651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</w:p>
          <w:p w14:paraId="5105F1EB" w14:textId="77777777" w:rsidR="0035219E" w:rsidRPr="00EC3BE7" w:rsidRDefault="0035219E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Formal metho</w:t>
            </w:r>
            <w:r w:rsidR="006D0DD7" w:rsidRPr="00EC3BE7">
              <w:rPr>
                <w:rFonts w:cstheme="minorHAnsi"/>
                <w:sz w:val="16"/>
                <w:szCs w:val="16"/>
              </w:rPr>
              <w:t>d</w:t>
            </w:r>
            <w:r w:rsidRPr="00EC3BE7">
              <w:rPr>
                <w:rFonts w:cstheme="minorHAnsi"/>
                <w:sz w:val="16"/>
                <w:szCs w:val="16"/>
              </w:rPr>
              <w:t xml:space="preserve">s for subtraction – include 4 digits – find the missing length if given the total perimeter. </w:t>
            </w:r>
          </w:p>
          <w:p w14:paraId="7179A351" w14:textId="77777777" w:rsidR="006D0DD7" w:rsidRPr="00EC3BE7" w:rsidRDefault="006D0DD7" w:rsidP="00E92D2A">
            <w:pPr>
              <w:rPr>
                <w:rFonts w:cstheme="minorHAnsi"/>
                <w:sz w:val="16"/>
                <w:szCs w:val="16"/>
              </w:rPr>
            </w:pPr>
          </w:p>
          <w:p w14:paraId="6B0AFEE9" w14:textId="627B463F" w:rsidR="006D0DD7" w:rsidRPr="00EC3BE7" w:rsidRDefault="006D0DD7" w:rsidP="00E92D2A">
            <w:pPr>
              <w:rPr>
                <w:rFonts w:cstheme="minorHAnsi"/>
                <w:sz w:val="16"/>
                <w:szCs w:val="16"/>
              </w:rPr>
            </w:pPr>
            <w:r w:rsidRPr="00EC3BE7">
              <w:rPr>
                <w:rFonts w:cstheme="minorHAnsi"/>
                <w:sz w:val="16"/>
                <w:szCs w:val="16"/>
              </w:rPr>
              <w:t>Estimation and rounding</w:t>
            </w:r>
          </w:p>
        </w:tc>
        <w:tc>
          <w:tcPr>
            <w:tcW w:w="2691" w:type="dxa"/>
            <w:vMerge/>
          </w:tcPr>
          <w:p w14:paraId="308D56CC" w14:textId="77777777" w:rsidR="0035219E" w:rsidRDefault="0035219E" w:rsidP="00E92D2A">
            <w:pPr>
              <w:rPr>
                <w:rFonts w:ascii="Arial" w:hAnsi="Arial" w:cs="Arial"/>
                <w:sz w:val="13"/>
                <w:szCs w:val="13"/>
              </w:rPr>
            </w:pPr>
          </w:p>
        </w:tc>
      </w:tr>
      <w:tr w:rsidR="00D91572" w:rsidRPr="00A746CA" w14:paraId="5E5BB424" w14:textId="77777777" w:rsidTr="76D29FD1">
        <w:trPr>
          <w:cantSplit/>
          <w:trHeight w:val="565"/>
        </w:trPr>
        <w:tc>
          <w:tcPr>
            <w:tcW w:w="1771" w:type="dxa"/>
            <w:shd w:val="clear" w:color="auto" w:fill="FFFFC1"/>
            <w:vAlign w:val="center"/>
          </w:tcPr>
          <w:p w14:paraId="31404BB6" w14:textId="77777777" w:rsidR="00D91572" w:rsidRPr="003D2211" w:rsidRDefault="00D91572" w:rsidP="003D2211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3D2211">
              <w:rPr>
                <w:rFonts w:cstheme="minorHAnsi"/>
                <w:b/>
                <w:sz w:val="20"/>
                <w:szCs w:val="16"/>
              </w:rPr>
              <w:lastRenderedPageBreak/>
              <w:t>Key Vocabulary</w:t>
            </w:r>
          </w:p>
        </w:tc>
        <w:tc>
          <w:tcPr>
            <w:tcW w:w="3183" w:type="dxa"/>
          </w:tcPr>
          <w:p w14:paraId="16B801E5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Addition / add, more, and / make, sum, total / altogether</w:t>
            </w:r>
          </w:p>
          <w:p w14:paraId="27125793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Double / near double</w:t>
            </w:r>
          </w:p>
          <w:p w14:paraId="3C87A82E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number bonds/pairs/facts</w:t>
            </w:r>
          </w:p>
          <w:p w14:paraId="29D26890" w14:textId="41F24DC6" w:rsidR="00D91572" w:rsidRPr="00B5335C" w:rsidRDefault="790A9882" w:rsidP="76D29FD1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</w:rPr>
              <w:t>place value</w:t>
            </w:r>
          </w:p>
          <w:p w14:paraId="050BA0E1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subtract / take away / how many are left/left over? / how many have gone?</w:t>
            </w:r>
          </w:p>
          <w:p w14:paraId="034C352E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one less, two less, ten less … one hundred</w:t>
            </w:r>
          </w:p>
          <w:p w14:paraId="37DECE7E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less</w:t>
            </w:r>
          </w:p>
          <w:p w14:paraId="1BAE96B6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how many fewer is … than …?</w:t>
            </w:r>
          </w:p>
          <w:p w14:paraId="45866AF9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how much less is …? </w:t>
            </w:r>
          </w:p>
          <w:p w14:paraId="1562E553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difference between</w:t>
            </w:r>
          </w:p>
          <w:p w14:paraId="797E50C6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16" w:type="dxa"/>
            <w:gridSpan w:val="2"/>
          </w:tcPr>
          <w:p w14:paraId="1BA5E2CC" w14:textId="152B0330" w:rsidR="00D91572" w:rsidRPr="00B5335C" w:rsidRDefault="5704963F" w:rsidP="76D29FD1">
            <w:pPr>
              <w:rPr>
                <w:sz w:val="16"/>
                <w:szCs w:val="16"/>
              </w:rPr>
            </w:pPr>
            <w:r w:rsidRPr="76D29FD1">
              <w:rPr>
                <w:sz w:val="16"/>
                <w:szCs w:val="16"/>
              </w:rPr>
              <w:t>Increase / decrease</w:t>
            </w:r>
          </w:p>
          <w:p w14:paraId="25A66319" w14:textId="77777777" w:rsidR="005F59F2" w:rsidRPr="00B5335C" w:rsidRDefault="005F59F2" w:rsidP="005F59F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Multiply / multiplied by / times / product</w:t>
            </w:r>
          </w:p>
          <w:p w14:paraId="30CF2052" w14:textId="77777777" w:rsidR="005F59F2" w:rsidRPr="00B5335C" w:rsidRDefault="005F59F2" w:rsidP="005F59F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row, column</w:t>
            </w:r>
          </w:p>
          <w:p w14:paraId="3D0B0972" w14:textId="77777777" w:rsidR="005F59F2" w:rsidRPr="00B5335C" w:rsidRDefault="005F59F2" w:rsidP="005F59F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number patterns</w:t>
            </w:r>
          </w:p>
          <w:p w14:paraId="7B04FA47" w14:textId="77777777" w:rsidR="005F59F2" w:rsidRPr="00B5335C" w:rsidRDefault="005F59F2" w:rsidP="005F59F2">
            <w:pPr>
              <w:rPr>
                <w:rFonts w:cstheme="minorHAnsi"/>
                <w:sz w:val="16"/>
                <w:szCs w:val="16"/>
              </w:rPr>
            </w:pPr>
          </w:p>
          <w:p w14:paraId="243AB044" w14:textId="77777777" w:rsidR="00ED083D" w:rsidRPr="00B5335C" w:rsidRDefault="00ED083D" w:rsidP="005F59F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Plus place value vocabulary</w:t>
            </w:r>
          </w:p>
        </w:tc>
        <w:tc>
          <w:tcPr>
            <w:tcW w:w="5637" w:type="dxa"/>
            <w:gridSpan w:val="3"/>
          </w:tcPr>
          <w:p w14:paraId="059C64E8" w14:textId="77777777" w:rsidR="005F59F2" w:rsidRPr="00B5335C" w:rsidRDefault="005F59F2" w:rsidP="005F59F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Row/ column / number patterns</w:t>
            </w:r>
          </w:p>
          <w:p w14:paraId="0E4FF477" w14:textId="77777777" w:rsidR="005F59F2" w:rsidRPr="00B5335C" w:rsidRDefault="005F59F2" w:rsidP="005F59F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Multiply / multiplied by / multiple / factor / groups of / times / product</w:t>
            </w:r>
          </w:p>
          <w:p w14:paraId="568C698B" w14:textId="77777777" w:rsidR="00E454CF" w:rsidRPr="00B5335C" w:rsidRDefault="00E454CF" w:rsidP="005F59F2">
            <w:pPr>
              <w:rPr>
                <w:rFonts w:cstheme="minorHAnsi"/>
                <w:sz w:val="16"/>
                <w:szCs w:val="16"/>
              </w:rPr>
            </w:pPr>
          </w:p>
          <w:p w14:paraId="7510AC4F" w14:textId="77777777" w:rsidR="00E454CF" w:rsidRPr="00B5335C" w:rsidRDefault="00E454CF" w:rsidP="005F59F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Plus place value vocabulary for formal written method. </w:t>
            </w:r>
          </w:p>
          <w:p w14:paraId="1A939487" w14:textId="77777777" w:rsidR="00D91572" w:rsidRPr="00B5335C" w:rsidRDefault="00D91572" w:rsidP="005F59F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90" w:type="dxa"/>
          </w:tcPr>
          <w:p w14:paraId="601397CF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decimal, decimal fraction, decimal point,</w:t>
            </w:r>
          </w:p>
          <w:p w14:paraId="0AF09805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decimal place, decimal equivalent </w:t>
            </w:r>
          </w:p>
          <w:p w14:paraId="0186E4EA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tenths / hundredths</w:t>
            </w:r>
          </w:p>
          <w:p w14:paraId="5A97E931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compare</w:t>
            </w:r>
          </w:p>
          <w:p w14:paraId="3D28CC65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unit, standard unit, metric unit</w:t>
            </w:r>
          </w:p>
          <w:p w14:paraId="520DD80E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millimetre, centimetre, metre, kilometre</w:t>
            </w:r>
          </w:p>
          <w:p w14:paraId="6AA258D8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91" w:type="dxa"/>
          </w:tcPr>
          <w:p w14:paraId="02831785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millimetre, centimetre, metre, kilometre, </w:t>
            </w:r>
          </w:p>
          <w:p w14:paraId="057BF50F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length, height, width, depth, breadth</w:t>
            </w:r>
          </w:p>
          <w:p w14:paraId="7795860D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>edge, perimeter</w:t>
            </w:r>
          </w:p>
          <w:p w14:paraId="6FFBD3EC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</w:p>
          <w:p w14:paraId="485F4A62" w14:textId="77777777" w:rsidR="00D91572" w:rsidRPr="00B5335C" w:rsidRDefault="00D91572" w:rsidP="00D91572">
            <w:pPr>
              <w:rPr>
                <w:rFonts w:cstheme="minorHAnsi"/>
                <w:sz w:val="16"/>
                <w:szCs w:val="16"/>
              </w:rPr>
            </w:pPr>
            <w:r w:rsidRPr="00B5335C">
              <w:rPr>
                <w:rFonts w:cstheme="minorHAnsi"/>
                <w:sz w:val="16"/>
                <w:szCs w:val="16"/>
              </w:rPr>
              <w:t xml:space="preserve">Plus all vocabulary related to addition and subtraction and place value. </w:t>
            </w:r>
          </w:p>
        </w:tc>
        <w:tc>
          <w:tcPr>
            <w:tcW w:w="2691" w:type="dxa"/>
            <w:vMerge/>
          </w:tcPr>
          <w:p w14:paraId="30DCCCAD" w14:textId="77777777" w:rsidR="00D91572" w:rsidRPr="00E92D2A" w:rsidRDefault="00D91572" w:rsidP="00D91572">
            <w:pPr>
              <w:rPr>
                <w:rFonts w:ascii="Arial" w:hAnsi="Arial" w:cs="Arial"/>
                <w:sz w:val="13"/>
                <w:szCs w:val="13"/>
              </w:rPr>
            </w:pPr>
          </w:p>
        </w:tc>
      </w:tr>
    </w:tbl>
    <w:p w14:paraId="7E2B30E2" w14:textId="77777777" w:rsidR="00B5335C" w:rsidRDefault="00B5335C" w:rsidP="00B5335C">
      <w:r>
        <w:lastRenderedPageBreak/>
        <w:t xml:space="preserve">Link for planning </w:t>
      </w:r>
      <w:hyperlink r:id="rId8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</w:t>
      </w:r>
      <w:r w:rsidRPr="004800D9">
        <w:rPr>
          <w:highlight w:val="cyan"/>
        </w:rPr>
        <w:t>Tips</w:t>
      </w:r>
      <w:r>
        <w:t xml:space="preserve">      </w:t>
      </w:r>
      <w:r w:rsidRPr="004800D9">
        <w:rPr>
          <w:highlight w:val="green"/>
        </w:rPr>
        <w:t xml:space="preserve">Additional </w:t>
      </w:r>
      <w:r w:rsidRPr="00854EA2">
        <w:rPr>
          <w:highlight w:val="green"/>
        </w:rPr>
        <w:t>objective/ method</w:t>
      </w:r>
      <w:r w:rsidRPr="00525524">
        <w:rPr>
          <w:highlight w:val="green"/>
        </w:rPr>
        <w:t>/ unit</w:t>
      </w:r>
      <w:r>
        <w:t xml:space="preserve">    </w:t>
      </w:r>
      <w:r w:rsidRPr="00854EA2">
        <w:rPr>
          <w:highlight w:val="yellow"/>
        </w:rPr>
        <w:t>Things to consider for planning</w:t>
      </w:r>
      <w:r>
        <w:t xml:space="preserve">     </w:t>
      </w:r>
      <w:r w:rsidRPr="00C94BF0">
        <w:rPr>
          <w:highlight w:val="magenta"/>
        </w:rPr>
        <w:t>Recapping from previous year/ term</w:t>
      </w:r>
      <w:r>
        <w:t xml:space="preserve">     </w:t>
      </w:r>
      <w:r w:rsidRPr="00787CC8">
        <w:rPr>
          <w:highlight w:val="blue"/>
        </w:rPr>
        <w:t>New concept</w:t>
      </w:r>
    </w:p>
    <w:p w14:paraId="36AF6883" w14:textId="77777777" w:rsidR="00E12204" w:rsidRPr="005B0BE1" w:rsidRDefault="00E12204" w:rsidP="00892489">
      <w:pPr>
        <w:rPr>
          <w:rFonts w:ascii="Arial" w:hAnsi="Arial" w:cs="Arial"/>
        </w:rPr>
      </w:pPr>
    </w:p>
    <w:sectPr w:rsidR="00E12204" w:rsidRPr="005B0BE1" w:rsidSect="00A438ED">
      <w:headerReference w:type="default" r:id="rId9"/>
      <w:pgSz w:w="23811" w:h="16838" w:orient="landscape" w:code="8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D0326" w14:textId="77777777" w:rsidR="00027928" w:rsidRDefault="00027928" w:rsidP="00027928">
      <w:pPr>
        <w:spacing w:after="0" w:line="240" w:lineRule="auto"/>
      </w:pPr>
      <w:r>
        <w:separator/>
      </w:r>
    </w:p>
  </w:endnote>
  <w:endnote w:type="continuationSeparator" w:id="0">
    <w:p w14:paraId="5012711E" w14:textId="77777777" w:rsidR="00027928" w:rsidRDefault="00027928" w:rsidP="00027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327FC" w14:textId="77777777" w:rsidR="00027928" w:rsidRDefault="00027928" w:rsidP="00027928">
      <w:pPr>
        <w:spacing w:after="0" w:line="240" w:lineRule="auto"/>
      </w:pPr>
      <w:r>
        <w:separator/>
      </w:r>
    </w:p>
  </w:footnote>
  <w:footnote w:type="continuationSeparator" w:id="0">
    <w:p w14:paraId="0C0A9101" w14:textId="77777777" w:rsidR="00027928" w:rsidRDefault="00027928" w:rsidP="00027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35BFB" w14:textId="681387A1" w:rsidR="00027928" w:rsidRDefault="00027928">
    <w:pPr>
      <w:pStyle w:val="Header"/>
    </w:pPr>
    <w:r w:rsidRPr="005F07DE">
      <w:rPr>
        <w:noProof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50470F5E" wp14:editId="7C7D62EB">
          <wp:simplePos x="0" y="0"/>
          <wp:positionH relativeFrom="margin">
            <wp:posOffset>-182880</wp:posOffset>
          </wp:positionH>
          <wp:positionV relativeFrom="paragraph">
            <wp:posOffset>-183417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E3F70"/>
    <w:multiLevelType w:val="hybridMultilevel"/>
    <w:tmpl w:val="BA4C9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30982"/>
    <w:multiLevelType w:val="hybridMultilevel"/>
    <w:tmpl w:val="3AA4F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05CCC"/>
    <w:multiLevelType w:val="hybridMultilevel"/>
    <w:tmpl w:val="88BAD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E5449"/>
    <w:multiLevelType w:val="hybridMultilevel"/>
    <w:tmpl w:val="74381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B348F"/>
    <w:multiLevelType w:val="hybridMultilevel"/>
    <w:tmpl w:val="35902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65C28"/>
    <w:multiLevelType w:val="hybridMultilevel"/>
    <w:tmpl w:val="75B65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6B45F0"/>
    <w:multiLevelType w:val="hybridMultilevel"/>
    <w:tmpl w:val="BA562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6118C7"/>
    <w:multiLevelType w:val="hybridMultilevel"/>
    <w:tmpl w:val="E1528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77B22"/>
    <w:multiLevelType w:val="hybridMultilevel"/>
    <w:tmpl w:val="2DA43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D147BF"/>
    <w:multiLevelType w:val="hybridMultilevel"/>
    <w:tmpl w:val="6AD6F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F1B99"/>
    <w:multiLevelType w:val="hybridMultilevel"/>
    <w:tmpl w:val="DADCC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048B0"/>
    <w:multiLevelType w:val="hybridMultilevel"/>
    <w:tmpl w:val="968CE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794B6E"/>
    <w:multiLevelType w:val="hybridMultilevel"/>
    <w:tmpl w:val="0D060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C5BD2"/>
    <w:multiLevelType w:val="hybridMultilevel"/>
    <w:tmpl w:val="97842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5A6211"/>
    <w:multiLevelType w:val="hybridMultilevel"/>
    <w:tmpl w:val="FEE8C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494AE4"/>
    <w:multiLevelType w:val="hybridMultilevel"/>
    <w:tmpl w:val="8BE8C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3807AE"/>
    <w:multiLevelType w:val="hybridMultilevel"/>
    <w:tmpl w:val="B3DA3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9436F"/>
    <w:multiLevelType w:val="hybridMultilevel"/>
    <w:tmpl w:val="7AAC7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351E5E"/>
    <w:multiLevelType w:val="hybridMultilevel"/>
    <w:tmpl w:val="6E74C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7D19A4"/>
    <w:multiLevelType w:val="hybridMultilevel"/>
    <w:tmpl w:val="BB5C5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1E3151"/>
    <w:multiLevelType w:val="hybridMultilevel"/>
    <w:tmpl w:val="45E24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B71E45"/>
    <w:multiLevelType w:val="hybridMultilevel"/>
    <w:tmpl w:val="0E680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A333FA"/>
    <w:multiLevelType w:val="hybridMultilevel"/>
    <w:tmpl w:val="649AF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75010"/>
    <w:multiLevelType w:val="hybridMultilevel"/>
    <w:tmpl w:val="71E82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2811A6"/>
    <w:multiLevelType w:val="hybridMultilevel"/>
    <w:tmpl w:val="6194E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F13D63"/>
    <w:multiLevelType w:val="hybridMultilevel"/>
    <w:tmpl w:val="D3E81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07725A"/>
    <w:multiLevelType w:val="hybridMultilevel"/>
    <w:tmpl w:val="64547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4B0BD7"/>
    <w:multiLevelType w:val="hybridMultilevel"/>
    <w:tmpl w:val="F75AF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B41ED7"/>
    <w:multiLevelType w:val="hybridMultilevel"/>
    <w:tmpl w:val="9EACA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7"/>
  </w:num>
  <w:num w:numId="4">
    <w:abstractNumId w:val="13"/>
  </w:num>
  <w:num w:numId="5">
    <w:abstractNumId w:val="21"/>
  </w:num>
  <w:num w:numId="6">
    <w:abstractNumId w:val="3"/>
  </w:num>
  <w:num w:numId="7">
    <w:abstractNumId w:val="15"/>
  </w:num>
  <w:num w:numId="8">
    <w:abstractNumId w:val="27"/>
  </w:num>
  <w:num w:numId="9">
    <w:abstractNumId w:val="6"/>
  </w:num>
  <w:num w:numId="10">
    <w:abstractNumId w:val="12"/>
  </w:num>
  <w:num w:numId="11">
    <w:abstractNumId w:val="17"/>
  </w:num>
  <w:num w:numId="12">
    <w:abstractNumId w:val="24"/>
  </w:num>
  <w:num w:numId="13">
    <w:abstractNumId w:val="25"/>
  </w:num>
  <w:num w:numId="14">
    <w:abstractNumId w:val="19"/>
  </w:num>
  <w:num w:numId="15">
    <w:abstractNumId w:val="0"/>
  </w:num>
  <w:num w:numId="16">
    <w:abstractNumId w:val="20"/>
  </w:num>
  <w:num w:numId="17">
    <w:abstractNumId w:val="11"/>
  </w:num>
  <w:num w:numId="18">
    <w:abstractNumId w:val="14"/>
  </w:num>
  <w:num w:numId="19">
    <w:abstractNumId w:val="16"/>
  </w:num>
  <w:num w:numId="20">
    <w:abstractNumId w:val="28"/>
  </w:num>
  <w:num w:numId="21">
    <w:abstractNumId w:val="22"/>
  </w:num>
  <w:num w:numId="22">
    <w:abstractNumId w:val="5"/>
  </w:num>
  <w:num w:numId="23">
    <w:abstractNumId w:val="23"/>
  </w:num>
  <w:num w:numId="24">
    <w:abstractNumId w:val="9"/>
  </w:num>
  <w:num w:numId="25">
    <w:abstractNumId w:val="26"/>
  </w:num>
  <w:num w:numId="26">
    <w:abstractNumId w:val="2"/>
  </w:num>
  <w:num w:numId="27">
    <w:abstractNumId w:val="10"/>
  </w:num>
  <w:num w:numId="28">
    <w:abstractNumId w:val="4"/>
  </w:num>
  <w:num w:numId="29">
    <w:abstractNumId w:val="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E1"/>
    <w:rsid w:val="000139C9"/>
    <w:rsid w:val="00027396"/>
    <w:rsid w:val="00027928"/>
    <w:rsid w:val="000407EB"/>
    <w:rsid w:val="00091EF5"/>
    <w:rsid w:val="000A70EE"/>
    <w:rsid w:val="0018037F"/>
    <w:rsid w:val="001A14DC"/>
    <w:rsid w:val="001B65E4"/>
    <w:rsid w:val="00242A08"/>
    <w:rsid w:val="002773D8"/>
    <w:rsid w:val="002B53D4"/>
    <w:rsid w:val="00331FA0"/>
    <w:rsid w:val="0035219E"/>
    <w:rsid w:val="0036241A"/>
    <w:rsid w:val="003A1BD2"/>
    <w:rsid w:val="003A22AA"/>
    <w:rsid w:val="003C260A"/>
    <w:rsid w:val="003D2211"/>
    <w:rsid w:val="003F2C46"/>
    <w:rsid w:val="004315E3"/>
    <w:rsid w:val="00462855"/>
    <w:rsid w:val="004800D9"/>
    <w:rsid w:val="004E4D02"/>
    <w:rsid w:val="00525524"/>
    <w:rsid w:val="00562141"/>
    <w:rsid w:val="005B0BE1"/>
    <w:rsid w:val="005F59F2"/>
    <w:rsid w:val="00691519"/>
    <w:rsid w:val="006A382E"/>
    <w:rsid w:val="006D0DD7"/>
    <w:rsid w:val="006D2019"/>
    <w:rsid w:val="00716B5D"/>
    <w:rsid w:val="00787CC8"/>
    <w:rsid w:val="007A09A4"/>
    <w:rsid w:val="007D6A26"/>
    <w:rsid w:val="007E4CC2"/>
    <w:rsid w:val="00826B27"/>
    <w:rsid w:val="0084614F"/>
    <w:rsid w:val="008506FA"/>
    <w:rsid w:val="00854EA2"/>
    <w:rsid w:val="00880C4F"/>
    <w:rsid w:val="00892489"/>
    <w:rsid w:val="008B3ED4"/>
    <w:rsid w:val="008D4D2D"/>
    <w:rsid w:val="00933CB9"/>
    <w:rsid w:val="00961F24"/>
    <w:rsid w:val="0099764F"/>
    <w:rsid w:val="009A7363"/>
    <w:rsid w:val="00A02A7B"/>
    <w:rsid w:val="00A12830"/>
    <w:rsid w:val="00A225B5"/>
    <w:rsid w:val="00A2476D"/>
    <w:rsid w:val="00A438ED"/>
    <w:rsid w:val="00A46140"/>
    <w:rsid w:val="00A746CA"/>
    <w:rsid w:val="00B412F4"/>
    <w:rsid w:val="00B5335C"/>
    <w:rsid w:val="00BF6547"/>
    <w:rsid w:val="00C101CB"/>
    <w:rsid w:val="00C94BF0"/>
    <w:rsid w:val="00CA7E43"/>
    <w:rsid w:val="00CC1422"/>
    <w:rsid w:val="00D109D5"/>
    <w:rsid w:val="00D208B6"/>
    <w:rsid w:val="00D33608"/>
    <w:rsid w:val="00D547D2"/>
    <w:rsid w:val="00D64E16"/>
    <w:rsid w:val="00D876DB"/>
    <w:rsid w:val="00D91572"/>
    <w:rsid w:val="00D95CE8"/>
    <w:rsid w:val="00DB3081"/>
    <w:rsid w:val="00E12204"/>
    <w:rsid w:val="00E314C9"/>
    <w:rsid w:val="00E454CF"/>
    <w:rsid w:val="00E62468"/>
    <w:rsid w:val="00E92D2A"/>
    <w:rsid w:val="00E95828"/>
    <w:rsid w:val="00EC3BE7"/>
    <w:rsid w:val="00ED083D"/>
    <w:rsid w:val="00ED7480"/>
    <w:rsid w:val="00F42729"/>
    <w:rsid w:val="00F745EE"/>
    <w:rsid w:val="00F91379"/>
    <w:rsid w:val="00FE51A1"/>
    <w:rsid w:val="00FE79D8"/>
    <w:rsid w:val="095F2E93"/>
    <w:rsid w:val="0C96CF55"/>
    <w:rsid w:val="0FDBF6E0"/>
    <w:rsid w:val="21F87FD1"/>
    <w:rsid w:val="3DA29A72"/>
    <w:rsid w:val="4411DBF6"/>
    <w:rsid w:val="47497CB8"/>
    <w:rsid w:val="5704963F"/>
    <w:rsid w:val="57F90E62"/>
    <w:rsid w:val="59D60B79"/>
    <w:rsid w:val="5CDA932E"/>
    <w:rsid w:val="627300C4"/>
    <w:rsid w:val="6D2BBD8B"/>
    <w:rsid w:val="76D29FD1"/>
    <w:rsid w:val="790A9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1D9AD"/>
  <w15:chartTrackingRefBased/>
  <w15:docId w15:val="{C172BC88-951D-48C1-84EA-AE3A709E2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0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0BE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2A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A08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6D0DD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D0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279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928"/>
  </w:style>
  <w:style w:type="paragraph" w:styleId="Footer">
    <w:name w:val="footer"/>
    <w:basedOn w:val="Normal"/>
    <w:link w:val="FooterChar"/>
    <w:uiPriority w:val="99"/>
    <w:unhideWhenUsed/>
    <w:rsid w:val="000279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7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resources/primary-resources/primary-sols/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7B4D89-58D2-4133-87C4-20CEA46F0770}"/>
</file>

<file path=customXml/itemProps2.xml><?xml version="1.0" encoding="utf-8"?>
<ds:datastoreItem xmlns:ds="http://schemas.openxmlformats.org/officeDocument/2006/customXml" ds:itemID="{F355102E-A4DB-41D0-A620-E300233AD2E9}"/>
</file>

<file path=customXml/itemProps3.xml><?xml version="1.0" encoding="utf-8"?>
<ds:datastoreItem xmlns:ds="http://schemas.openxmlformats.org/officeDocument/2006/customXml" ds:itemID="{F6578D34-3833-41BC-A298-08D4070D0B1D}"/>
</file>

<file path=docProps/app.xml><?xml version="1.0" encoding="utf-8"?>
<Properties xmlns="http://schemas.openxmlformats.org/officeDocument/2006/extended-properties" xmlns:vt="http://schemas.openxmlformats.org/officeDocument/2006/docPropsVTypes">
  <Template>FB12C498</Template>
  <TotalTime>6</TotalTime>
  <Pages>4</Pages>
  <Words>1862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Nathan Jones</cp:lastModifiedBy>
  <cp:revision>5</cp:revision>
  <cp:lastPrinted>2023-11-08T14:18:00Z</cp:lastPrinted>
  <dcterms:created xsi:type="dcterms:W3CDTF">2022-07-17T21:36:00Z</dcterms:created>
  <dcterms:modified xsi:type="dcterms:W3CDTF">2023-11-08T14:19:00Z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5228300</vt:r8>
  </property>
</Properties>
</file>