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42399" w14:textId="432AD8C9" w:rsidR="005B0BE1" w:rsidRPr="00B90224" w:rsidRDefault="00B90224" w:rsidP="005B0BE1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B90224">
        <w:rPr>
          <w:rFonts w:ascii="Arial" w:hAnsi="Arial" w:cs="Arial"/>
          <w:b/>
          <w:sz w:val="20"/>
          <w:szCs w:val="20"/>
          <w:u w:val="single"/>
        </w:rPr>
        <w:t>S</w:t>
      </w:r>
      <w:r w:rsidR="005B0BE1" w:rsidRPr="00B90224">
        <w:rPr>
          <w:rFonts w:ascii="Arial" w:hAnsi="Arial" w:cs="Arial"/>
          <w:b/>
          <w:sz w:val="20"/>
          <w:szCs w:val="20"/>
          <w:u w:val="single"/>
        </w:rPr>
        <w:t xml:space="preserve">JA Maths </w:t>
      </w:r>
      <w:r w:rsidR="00CA6F40" w:rsidRPr="00B90224">
        <w:rPr>
          <w:rFonts w:ascii="Arial" w:hAnsi="Arial" w:cs="Arial"/>
          <w:b/>
          <w:sz w:val="20"/>
          <w:szCs w:val="20"/>
          <w:u w:val="single"/>
        </w:rPr>
        <w:t>M</w:t>
      </w:r>
      <w:r w:rsidR="005B0BE1" w:rsidRPr="00B90224">
        <w:rPr>
          <w:rFonts w:ascii="Arial" w:hAnsi="Arial" w:cs="Arial"/>
          <w:b/>
          <w:sz w:val="20"/>
          <w:szCs w:val="20"/>
          <w:u w:val="single"/>
        </w:rPr>
        <w:t xml:space="preserve">TP – Year </w:t>
      </w:r>
      <w:r w:rsidR="00D95CE8" w:rsidRPr="00B90224">
        <w:rPr>
          <w:rFonts w:ascii="Arial" w:hAnsi="Arial" w:cs="Arial"/>
          <w:b/>
          <w:sz w:val="20"/>
          <w:szCs w:val="20"/>
          <w:u w:val="single"/>
        </w:rPr>
        <w:t>2</w:t>
      </w:r>
      <w:r w:rsidR="00CA6F40" w:rsidRPr="00B90224">
        <w:rPr>
          <w:rFonts w:ascii="Arial" w:hAnsi="Arial" w:cs="Arial"/>
          <w:b/>
          <w:sz w:val="20"/>
          <w:szCs w:val="20"/>
          <w:u w:val="single"/>
        </w:rPr>
        <w:t xml:space="preserve"> – Autumn Term 1</w:t>
      </w:r>
    </w:p>
    <w:tbl>
      <w:tblPr>
        <w:tblStyle w:val="TableGrid"/>
        <w:tblW w:w="21950" w:type="dxa"/>
        <w:tblLook w:val="04A0" w:firstRow="1" w:lastRow="0" w:firstColumn="1" w:lastColumn="0" w:noHBand="0" w:noVBand="1"/>
      </w:tblPr>
      <w:tblGrid>
        <w:gridCol w:w="1340"/>
        <w:gridCol w:w="2944"/>
        <w:gridCol w:w="2944"/>
        <w:gridCol w:w="2990"/>
        <w:gridCol w:w="2960"/>
        <w:gridCol w:w="2883"/>
        <w:gridCol w:w="2944"/>
        <w:gridCol w:w="2945"/>
      </w:tblGrid>
      <w:tr w:rsidR="00704764" w:rsidRPr="00892489" w14:paraId="04633E74" w14:textId="77777777" w:rsidTr="00234DEB">
        <w:trPr>
          <w:trHeight w:val="267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48568458" w14:textId="77777777" w:rsidR="00704764" w:rsidRDefault="00704764" w:rsidP="00704764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1351488F">
              <w:rPr>
                <w:rFonts w:eastAsiaTheme="minorEastAsia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944" w:type="dxa"/>
            <w:shd w:val="clear" w:color="auto" w:fill="BDD6EE" w:themeFill="accent1" w:themeFillTint="66"/>
          </w:tcPr>
          <w:p w14:paraId="3A1FF3B1" w14:textId="77777777" w:rsidR="00704764" w:rsidRPr="00892489" w:rsidRDefault="00704764" w:rsidP="0070476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2944" w:type="dxa"/>
            <w:shd w:val="clear" w:color="auto" w:fill="BDD6EE" w:themeFill="accent1" w:themeFillTint="66"/>
          </w:tcPr>
          <w:p w14:paraId="76D4B154" w14:textId="77777777" w:rsidR="00704764" w:rsidRPr="00892489" w:rsidRDefault="00704764" w:rsidP="00704764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2</w:t>
            </w:r>
          </w:p>
        </w:tc>
        <w:tc>
          <w:tcPr>
            <w:tcW w:w="2990" w:type="dxa"/>
            <w:shd w:val="clear" w:color="auto" w:fill="BDD6EE" w:themeFill="accent1" w:themeFillTint="66"/>
          </w:tcPr>
          <w:p w14:paraId="58A3D029" w14:textId="77777777" w:rsidR="00704764" w:rsidRPr="00892489" w:rsidRDefault="00704764" w:rsidP="00704764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960" w:type="dxa"/>
            <w:shd w:val="clear" w:color="auto" w:fill="BDD6EE" w:themeFill="accent1" w:themeFillTint="66"/>
          </w:tcPr>
          <w:p w14:paraId="1F759D6C" w14:textId="77777777" w:rsidR="00704764" w:rsidRPr="00892489" w:rsidRDefault="00704764" w:rsidP="00704764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883" w:type="dxa"/>
            <w:shd w:val="clear" w:color="auto" w:fill="BDD6EE" w:themeFill="accent1" w:themeFillTint="66"/>
          </w:tcPr>
          <w:p w14:paraId="7E24FA9E" w14:textId="77777777" w:rsidR="00704764" w:rsidRPr="00892489" w:rsidRDefault="00704764" w:rsidP="00704764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944" w:type="dxa"/>
            <w:shd w:val="clear" w:color="auto" w:fill="BDD6EE" w:themeFill="accent1" w:themeFillTint="66"/>
          </w:tcPr>
          <w:p w14:paraId="6BAF7D0D" w14:textId="77777777" w:rsidR="00704764" w:rsidRPr="00892489" w:rsidRDefault="00704764" w:rsidP="00704764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</w:tc>
        <w:tc>
          <w:tcPr>
            <w:tcW w:w="2945" w:type="dxa"/>
            <w:shd w:val="clear" w:color="auto" w:fill="BDD6EE" w:themeFill="accent1" w:themeFillTint="66"/>
          </w:tcPr>
          <w:p w14:paraId="465D4D17" w14:textId="77777777" w:rsidR="00704764" w:rsidRPr="00892489" w:rsidRDefault="00704764" w:rsidP="00704764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7</w:t>
            </w:r>
          </w:p>
        </w:tc>
      </w:tr>
      <w:tr w:rsidR="003E62C9" w:rsidRPr="00892489" w14:paraId="2421AB76" w14:textId="77777777" w:rsidTr="00234DEB">
        <w:trPr>
          <w:trHeight w:val="221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6E5FAC79" w14:textId="17D1BF6A" w:rsidR="003E62C9" w:rsidRDefault="00B90224" w:rsidP="003E62C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Mastering Number</w:t>
            </w:r>
          </w:p>
        </w:tc>
        <w:tc>
          <w:tcPr>
            <w:tcW w:w="2944" w:type="dxa"/>
          </w:tcPr>
          <w:p w14:paraId="676890F8" w14:textId="76CA4FDE" w:rsidR="003E62C9" w:rsidRPr="003E62C9" w:rsidRDefault="00801BC6" w:rsidP="003E62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944" w:type="dxa"/>
          </w:tcPr>
          <w:p w14:paraId="318E7367" w14:textId="4A66F4C7" w:rsidR="003E62C9" w:rsidRPr="003E62C9" w:rsidRDefault="00801BC6" w:rsidP="003E62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990" w:type="dxa"/>
          </w:tcPr>
          <w:p w14:paraId="40EE132E" w14:textId="6AC95D51" w:rsidR="003E62C9" w:rsidRPr="003E62C9" w:rsidRDefault="00801BC6" w:rsidP="003E62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960" w:type="dxa"/>
          </w:tcPr>
          <w:p w14:paraId="0862A09C" w14:textId="4A0DE343" w:rsidR="003E62C9" w:rsidRPr="003E62C9" w:rsidRDefault="00801BC6" w:rsidP="003E62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883" w:type="dxa"/>
          </w:tcPr>
          <w:p w14:paraId="4AB82C6E" w14:textId="11D45E7B" w:rsidR="003E62C9" w:rsidRPr="003E62C9" w:rsidRDefault="00801BC6" w:rsidP="003E62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944" w:type="dxa"/>
          </w:tcPr>
          <w:p w14:paraId="168D54CD" w14:textId="1B393FB2" w:rsidR="003E62C9" w:rsidRPr="003E62C9" w:rsidRDefault="00801BC6" w:rsidP="003E62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945" w:type="dxa"/>
          </w:tcPr>
          <w:p w14:paraId="46FAF1F9" w14:textId="257C1A89" w:rsidR="003E62C9" w:rsidRPr="003E62C9" w:rsidRDefault="00801BC6" w:rsidP="003E62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</w:tr>
      <w:tr w:rsidR="00B90224" w:rsidRPr="00892489" w14:paraId="0A7E34C1" w14:textId="77777777" w:rsidTr="00234DEB">
        <w:trPr>
          <w:trHeight w:val="1442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6BAD03C8" w14:textId="60FFFC32" w:rsidR="00B90224" w:rsidRPr="1351488F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Times Tables</w:t>
            </w:r>
          </w:p>
        </w:tc>
        <w:tc>
          <w:tcPr>
            <w:tcW w:w="2944" w:type="dxa"/>
          </w:tcPr>
          <w:p w14:paraId="6776EE97" w14:textId="577B057F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10 times table </w:t>
            </w:r>
          </w:p>
        </w:tc>
        <w:tc>
          <w:tcPr>
            <w:tcW w:w="2944" w:type="dxa"/>
          </w:tcPr>
          <w:p w14:paraId="58ABF617" w14:textId="258EB23A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5 times table</w:t>
            </w:r>
          </w:p>
        </w:tc>
        <w:tc>
          <w:tcPr>
            <w:tcW w:w="2990" w:type="dxa"/>
          </w:tcPr>
          <w:p w14:paraId="580CA506" w14:textId="6E5833C8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2 times table</w:t>
            </w:r>
          </w:p>
        </w:tc>
        <w:tc>
          <w:tcPr>
            <w:tcW w:w="2960" w:type="dxa"/>
          </w:tcPr>
          <w:p w14:paraId="7823BAC2" w14:textId="48C78242" w:rsidR="00B90224" w:rsidRPr="003E62C9" w:rsidRDefault="00B90224" w:rsidP="00B90224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10 times table </w:t>
            </w:r>
          </w:p>
        </w:tc>
        <w:tc>
          <w:tcPr>
            <w:tcW w:w="2883" w:type="dxa"/>
          </w:tcPr>
          <w:p w14:paraId="0DC08DAE" w14:textId="28DCE888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5 times table</w:t>
            </w:r>
          </w:p>
        </w:tc>
        <w:tc>
          <w:tcPr>
            <w:tcW w:w="2944" w:type="dxa"/>
          </w:tcPr>
          <w:p w14:paraId="2F080096" w14:textId="3DD178FB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2 times table</w:t>
            </w:r>
          </w:p>
        </w:tc>
        <w:tc>
          <w:tcPr>
            <w:tcW w:w="2945" w:type="dxa"/>
          </w:tcPr>
          <w:p w14:paraId="610B530E" w14:textId="281B0B4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10 times table</w:t>
            </w:r>
          </w:p>
        </w:tc>
      </w:tr>
      <w:tr w:rsidR="00B90224" w:rsidRPr="00892489" w14:paraId="67563760" w14:textId="77777777" w:rsidTr="00234DEB">
        <w:trPr>
          <w:trHeight w:val="1442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3ABB84B7" w14:textId="77777777" w:rsidR="00B90224" w:rsidRPr="00027396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Mental Maths</w:t>
            </w:r>
          </w:p>
          <w:p w14:paraId="46DF38D2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 xml:space="preserve">Objectives </w:t>
            </w:r>
          </w:p>
          <w:p w14:paraId="7C93B00B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944" w:type="dxa"/>
          </w:tcPr>
          <w:p w14:paraId="48D59B71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Counting forwards and backwards to 100 </w:t>
            </w:r>
          </w:p>
          <w:p w14:paraId="45B92B39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Count in steps of 2, 3, and 5 from 0, and in tens from </w:t>
            </w:r>
            <w:r w:rsidRPr="003E62C9">
              <w:rPr>
                <w:rFonts w:cstheme="minorHAnsi"/>
                <w:sz w:val="16"/>
                <w:szCs w:val="16"/>
                <w:highlight w:val="yellow"/>
              </w:rPr>
              <w:t>any number</w:t>
            </w:r>
            <w:r w:rsidRPr="003E62C9">
              <w:rPr>
                <w:rFonts w:cstheme="minorHAnsi"/>
                <w:sz w:val="16"/>
                <w:szCs w:val="16"/>
              </w:rPr>
              <w:t>, forward and backward</w:t>
            </w:r>
          </w:p>
          <w:p w14:paraId="6BBBF622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  <w:highlight w:val="cyan"/>
              </w:rPr>
              <w:t>(Refer to clock when counting in 5s)</w:t>
            </w:r>
          </w:p>
          <w:p w14:paraId="24DE5AAF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0149A772" w14:textId="77777777" w:rsidR="00B90224" w:rsidRPr="003E62C9" w:rsidRDefault="00B90224" w:rsidP="00B902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44" w:type="dxa"/>
          </w:tcPr>
          <w:p w14:paraId="01A978EA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Number bonds to 10 and for 20</w:t>
            </w:r>
          </w:p>
          <w:p w14:paraId="5D905AD6" w14:textId="77777777" w:rsidR="00B90224" w:rsidRPr="003E62C9" w:rsidRDefault="00B90224" w:rsidP="00B902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90" w:type="dxa"/>
          </w:tcPr>
          <w:p w14:paraId="05F9A111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Doubles to 20/ near doubles</w:t>
            </w:r>
          </w:p>
          <w:p w14:paraId="54A4C1D2" w14:textId="77777777" w:rsidR="00B90224" w:rsidRPr="003E62C9" w:rsidRDefault="00B90224" w:rsidP="00B902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60" w:type="dxa"/>
          </w:tcPr>
          <w:p w14:paraId="4FAC7B6A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  <w:highlight w:val="green"/>
              </w:rPr>
              <w:t>halves to 20</w:t>
            </w:r>
          </w:p>
          <w:p w14:paraId="27078174" w14:textId="77777777" w:rsidR="00B90224" w:rsidRPr="003E62C9" w:rsidRDefault="00B90224" w:rsidP="00B902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83" w:type="dxa"/>
          </w:tcPr>
          <w:p w14:paraId="65FE00DA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Counting forwards and backwards to 100 </w:t>
            </w:r>
          </w:p>
          <w:p w14:paraId="5C73907F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Count in steps of 2, 3, and 5 from 0, and in tens from </w:t>
            </w:r>
            <w:r w:rsidRPr="003E62C9">
              <w:rPr>
                <w:rFonts w:cstheme="minorHAnsi"/>
                <w:sz w:val="16"/>
                <w:szCs w:val="16"/>
                <w:highlight w:val="yellow"/>
              </w:rPr>
              <w:t>any number</w:t>
            </w:r>
            <w:r w:rsidRPr="003E62C9">
              <w:rPr>
                <w:rFonts w:cstheme="minorHAnsi"/>
                <w:sz w:val="16"/>
                <w:szCs w:val="16"/>
              </w:rPr>
              <w:t>, forward and backward</w:t>
            </w:r>
          </w:p>
          <w:p w14:paraId="587B4827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  <w:highlight w:val="cyan"/>
              </w:rPr>
              <w:t>(Refer to clock when counting in 5s)</w:t>
            </w:r>
          </w:p>
          <w:p w14:paraId="0C8BEF37" w14:textId="77777777" w:rsidR="00B90224" w:rsidRPr="003E62C9" w:rsidRDefault="00B90224" w:rsidP="00B9022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44" w:type="dxa"/>
          </w:tcPr>
          <w:p w14:paraId="6F64CBCC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Number bonds to 10 and for 20</w:t>
            </w:r>
          </w:p>
          <w:p w14:paraId="08EB4181" w14:textId="77777777" w:rsidR="00B90224" w:rsidRPr="003E62C9" w:rsidRDefault="00B90224" w:rsidP="00B902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45" w:type="dxa"/>
          </w:tcPr>
          <w:p w14:paraId="443CB706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Doubles to 20/ near doubles</w:t>
            </w:r>
          </w:p>
          <w:p w14:paraId="68462DC1" w14:textId="77777777" w:rsidR="00B90224" w:rsidRPr="003E62C9" w:rsidRDefault="00B90224" w:rsidP="00B9022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B90224" w:rsidRPr="00892489" w14:paraId="4D6CE210" w14:textId="77777777" w:rsidTr="003E62C9">
        <w:trPr>
          <w:trHeight w:val="360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71975E26" w14:textId="77777777" w:rsidR="00B90224" w:rsidRPr="00027396" w:rsidRDefault="00B90224" w:rsidP="00B90224">
            <w:pPr>
              <w:jc w:val="center"/>
              <w:rPr>
                <w:rFonts w:eastAsiaTheme="minorEastAsia"/>
                <w:b/>
                <w:bCs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Maths Area</w:t>
            </w:r>
          </w:p>
        </w:tc>
        <w:tc>
          <w:tcPr>
            <w:tcW w:w="11838" w:type="dxa"/>
            <w:gridSpan w:val="4"/>
            <w:shd w:val="clear" w:color="auto" w:fill="DEEAF6" w:themeFill="accent1" w:themeFillTint="33"/>
            <w:vAlign w:val="center"/>
          </w:tcPr>
          <w:p w14:paraId="5703D6CF" w14:textId="77777777" w:rsidR="00B90224" w:rsidRPr="003E62C9" w:rsidRDefault="00B90224" w:rsidP="00B902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E62C9">
              <w:rPr>
                <w:rFonts w:ascii="Arial" w:hAnsi="Arial" w:cs="Arial"/>
                <w:b/>
                <w:sz w:val="16"/>
                <w:szCs w:val="16"/>
              </w:rPr>
              <w:t>Number: Place Value</w:t>
            </w:r>
          </w:p>
        </w:tc>
        <w:tc>
          <w:tcPr>
            <w:tcW w:w="8772" w:type="dxa"/>
            <w:gridSpan w:val="3"/>
            <w:shd w:val="clear" w:color="auto" w:fill="DEEAF6" w:themeFill="accent1" w:themeFillTint="33"/>
            <w:vAlign w:val="center"/>
          </w:tcPr>
          <w:p w14:paraId="4954988B" w14:textId="77777777" w:rsidR="00B90224" w:rsidRPr="003E62C9" w:rsidRDefault="00B90224" w:rsidP="00B902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E62C9">
              <w:rPr>
                <w:rFonts w:ascii="Arial" w:hAnsi="Arial" w:cs="Arial"/>
                <w:b/>
                <w:sz w:val="16"/>
                <w:szCs w:val="16"/>
              </w:rPr>
              <w:t>Number: Addition and Subtraction</w:t>
            </w:r>
          </w:p>
        </w:tc>
      </w:tr>
      <w:tr w:rsidR="00B90224" w:rsidRPr="00892489" w14:paraId="3BEC81A1" w14:textId="77777777" w:rsidTr="00234DEB">
        <w:trPr>
          <w:trHeight w:val="1534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65296A49" w14:textId="77777777" w:rsidR="00B90224" w:rsidRPr="00D33608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0DF50A2" w14:textId="77777777" w:rsidR="00B90224" w:rsidRPr="00D33608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 xml:space="preserve">National Curriculum objectives  </w:t>
            </w:r>
          </w:p>
          <w:p w14:paraId="12250FBA" w14:textId="77777777" w:rsidR="00B90224" w:rsidRPr="00027396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11838" w:type="dxa"/>
            <w:gridSpan w:val="4"/>
          </w:tcPr>
          <w:p w14:paraId="32D900E1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 xml:space="preserve">1. count in steps of 2, 3, and 5 from 0, and in tens from </w:t>
            </w:r>
            <w:r w:rsidRPr="003E62C9">
              <w:rPr>
                <w:rFonts w:cstheme="minorHAnsi"/>
                <w:sz w:val="16"/>
                <w:szCs w:val="14"/>
                <w:highlight w:val="yellow"/>
              </w:rPr>
              <w:t>any number</w:t>
            </w:r>
            <w:r w:rsidRPr="003E62C9">
              <w:rPr>
                <w:rFonts w:cstheme="minorHAnsi"/>
                <w:sz w:val="16"/>
                <w:szCs w:val="14"/>
              </w:rPr>
              <w:t>, forward and backward</w:t>
            </w:r>
          </w:p>
          <w:p w14:paraId="4A038075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>2. Recognise the place value of each digit in a two-digit number (tens, ones)</w:t>
            </w:r>
          </w:p>
          <w:p w14:paraId="0363D9FE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 xml:space="preserve">3. Identify, represent and estimate numbers using different representations, </w:t>
            </w:r>
            <w:proofErr w:type="spellStart"/>
            <w:r w:rsidRPr="003E62C9">
              <w:rPr>
                <w:rFonts w:cstheme="minorHAnsi"/>
                <w:sz w:val="16"/>
                <w:szCs w:val="14"/>
              </w:rPr>
              <w:t>includingthe</w:t>
            </w:r>
            <w:proofErr w:type="spellEnd"/>
            <w:r w:rsidRPr="003E62C9">
              <w:rPr>
                <w:rFonts w:cstheme="minorHAnsi"/>
                <w:sz w:val="16"/>
                <w:szCs w:val="14"/>
              </w:rPr>
              <w:t xml:space="preserve"> number line</w:t>
            </w:r>
          </w:p>
          <w:p w14:paraId="28AE9A06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>4. Compare and order numbers from 0 up to 100; use &lt;, &gt; and = signs</w:t>
            </w:r>
          </w:p>
          <w:p w14:paraId="4D57AD39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>5. Read and write numbers to at least 100 in numerals and in words</w:t>
            </w:r>
          </w:p>
          <w:p w14:paraId="379D43C4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 xml:space="preserve">6. Use place value and </w:t>
            </w:r>
            <w:r>
              <w:rPr>
                <w:rFonts w:cstheme="minorHAnsi"/>
                <w:sz w:val="16"/>
                <w:szCs w:val="14"/>
              </w:rPr>
              <w:t>number facts to solve problems.</w:t>
            </w:r>
          </w:p>
        </w:tc>
        <w:tc>
          <w:tcPr>
            <w:tcW w:w="8772" w:type="dxa"/>
            <w:gridSpan w:val="3"/>
          </w:tcPr>
          <w:p w14:paraId="273D8ACD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>1. Solve problems with addition and subtraction: using concrete objects and pictorial representations, including those involving numbers, quantities and measures &amp; applying their increasing knowledge of mental and written methods</w:t>
            </w:r>
          </w:p>
          <w:p w14:paraId="7F0290B8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>2. Recall and use addition and subtraction facts to 20 fluently, and derive and use related facts up to 100</w:t>
            </w:r>
          </w:p>
          <w:p w14:paraId="2076D02B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 xml:space="preserve">3. Add and subtract numbers using concrete objects, pictorial representations, </w:t>
            </w:r>
            <w:proofErr w:type="spellStart"/>
            <w:r w:rsidRPr="003E62C9">
              <w:rPr>
                <w:rFonts w:cstheme="minorHAnsi"/>
                <w:sz w:val="16"/>
                <w:szCs w:val="14"/>
              </w:rPr>
              <w:t>andmentally</w:t>
            </w:r>
            <w:proofErr w:type="spellEnd"/>
            <w:r w:rsidRPr="003E62C9">
              <w:rPr>
                <w:rFonts w:cstheme="minorHAnsi"/>
                <w:sz w:val="16"/>
                <w:szCs w:val="14"/>
              </w:rPr>
              <w:t>, including: a two-digit number and ones, a two-digit number and tens, two two-digit numbers, adding three one-digit numbers</w:t>
            </w:r>
          </w:p>
          <w:p w14:paraId="091CB5B3" w14:textId="77777777" w:rsidR="00B90224" w:rsidRPr="003E62C9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E62C9">
              <w:rPr>
                <w:rFonts w:cstheme="minorHAnsi"/>
                <w:sz w:val="16"/>
                <w:szCs w:val="14"/>
              </w:rPr>
              <w:t>4. Recognise and use the inverse relationship between addition and subtraction and use this to check calculations and solve missing number problems.</w:t>
            </w:r>
          </w:p>
          <w:p w14:paraId="2D7350B9" w14:textId="77777777" w:rsidR="00B90224" w:rsidRPr="003E62C9" w:rsidRDefault="00B90224" w:rsidP="00B90224">
            <w:pPr>
              <w:jc w:val="center"/>
              <w:rPr>
                <w:rFonts w:cstheme="minorHAnsi"/>
                <w:b/>
                <w:sz w:val="16"/>
                <w:szCs w:val="18"/>
              </w:rPr>
            </w:pPr>
          </w:p>
        </w:tc>
      </w:tr>
      <w:tr w:rsidR="00B90224" w14:paraId="7AD54250" w14:textId="77777777" w:rsidTr="00234DEB">
        <w:trPr>
          <w:cantSplit/>
          <w:trHeight w:val="1053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7B35CEB5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Weekly Teaching</w:t>
            </w:r>
          </w:p>
          <w:p w14:paraId="5A47F20F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</w:rPr>
            </w:pPr>
          </w:p>
          <w:p w14:paraId="151E107B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D6AE8CB" w14:textId="77777777" w:rsidR="00B90224" w:rsidRPr="00027396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97190BB" w14:textId="77777777" w:rsidR="00B90224" w:rsidRPr="00021F02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944" w:type="dxa"/>
          </w:tcPr>
          <w:p w14:paraId="24CA3FBC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Count objects to 100 </w:t>
            </w:r>
          </w:p>
          <w:p w14:paraId="7DFBD50D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and read and write numbers in numerals and words </w:t>
            </w:r>
          </w:p>
          <w:p w14:paraId="4129580C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  <w:highlight w:val="cyan"/>
              </w:rPr>
              <w:t>Use numbers as words for spellings and handwriting</w:t>
            </w:r>
          </w:p>
          <w:p w14:paraId="6A2395CE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7236EAAE" w14:textId="77777777" w:rsidR="00B90224" w:rsidRPr="003E62C9" w:rsidRDefault="00B90224" w:rsidP="00B90224">
            <w:pPr>
              <w:rPr>
                <w:rFonts w:cstheme="minorHAnsi"/>
                <w:b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Identify, represent and estimate numbers using different representations, including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r w:rsidRPr="003E62C9">
              <w:rPr>
                <w:rFonts w:cstheme="minorHAnsi"/>
                <w:sz w:val="16"/>
                <w:szCs w:val="16"/>
              </w:rPr>
              <w:t>the number line</w:t>
            </w:r>
            <w:r w:rsidRPr="003E62C9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944" w:type="dxa"/>
          </w:tcPr>
          <w:p w14:paraId="3FD6162A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Recognise the place value of each digit in a two-digit number (tens, ones)</w:t>
            </w:r>
          </w:p>
          <w:p w14:paraId="131D13F7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- partitioning</w:t>
            </w:r>
          </w:p>
          <w:p w14:paraId="5D93A1E0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- Tens and ones with a part-whole model</w:t>
            </w:r>
          </w:p>
          <w:p w14:paraId="03B60298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- Use a place value chart</w:t>
            </w:r>
          </w:p>
          <w:p w14:paraId="788E2A20" w14:textId="77777777" w:rsidR="00B90224" w:rsidRPr="003E62C9" w:rsidRDefault="00B90224" w:rsidP="00B9022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90" w:type="dxa"/>
          </w:tcPr>
          <w:p w14:paraId="00F31493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Compare and order numbers from 0 up to 100; use &lt;, &gt; and = signs</w:t>
            </w:r>
          </w:p>
          <w:p w14:paraId="08690420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FD0065C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  <w:highlight w:val="magenta"/>
              </w:rPr>
              <w:t>Re-cap 1 more / 1 less</w:t>
            </w:r>
          </w:p>
          <w:p w14:paraId="2A90C862" w14:textId="77777777" w:rsidR="00B90224" w:rsidRPr="003E62C9" w:rsidRDefault="00B90224" w:rsidP="00B9022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960" w:type="dxa"/>
          </w:tcPr>
          <w:p w14:paraId="0F642861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Count in 2s</w:t>
            </w:r>
          </w:p>
          <w:p w14:paraId="106DBD60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Count in 5s</w:t>
            </w:r>
          </w:p>
          <w:p w14:paraId="5D06BED3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Count in 10s</w:t>
            </w:r>
          </w:p>
          <w:p w14:paraId="66D39245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Count in 3s</w:t>
            </w:r>
          </w:p>
          <w:p w14:paraId="5D9F574D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4E516F0" w14:textId="77777777" w:rsidR="00B90224" w:rsidRPr="003E62C9" w:rsidRDefault="00B90224" w:rsidP="00B90224">
            <w:pPr>
              <w:rPr>
                <w:rFonts w:cstheme="minorHAnsi"/>
                <w:b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Sequences and missing numbers within sequences</w:t>
            </w:r>
          </w:p>
        </w:tc>
        <w:tc>
          <w:tcPr>
            <w:tcW w:w="2883" w:type="dxa"/>
          </w:tcPr>
          <w:p w14:paraId="23ADD998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Recall and use addition and subtraction facts to 20 fluently, and derive and use related facts up to 100</w:t>
            </w:r>
          </w:p>
          <w:p w14:paraId="5F815EFA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012596F5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44" w:type="dxa"/>
          </w:tcPr>
          <w:p w14:paraId="1A1CEB54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Add and subtract numbers using concrete objects, pictorial representations, </w:t>
            </w:r>
            <w:proofErr w:type="spellStart"/>
            <w:r w:rsidRPr="003E62C9">
              <w:rPr>
                <w:rFonts w:cstheme="minorHAnsi"/>
                <w:sz w:val="16"/>
                <w:szCs w:val="16"/>
              </w:rPr>
              <w:t>andmentally</w:t>
            </w:r>
            <w:proofErr w:type="spellEnd"/>
            <w:r w:rsidRPr="003E62C9">
              <w:rPr>
                <w:rFonts w:cstheme="minorHAnsi"/>
                <w:sz w:val="16"/>
                <w:szCs w:val="16"/>
              </w:rPr>
              <w:t>, including: a two-digit number and ones, a two-digit number and tens,</w:t>
            </w:r>
          </w:p>
          <w:p w14:paraId="627CC371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two two-digit numbers, adding three one-digit numbers</w:t>
            </w:r>
          </w:p>
          <w:p w14:paraId="6762A7CB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ECC01E5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Add by making 10 </w:t>
            </w:r>
            <w:r w:rsidRPr="003E62C9">
              <w:rPr>
                <w:rFonts w:cstheme="minorHAnsi"/>
                <w:sz w:val="16"/>
                <w:szCs w:val="16"/>
                <w:highlight w:val="green"/>
              </w:rPr>
              <w:t>new method</w:t>
            </w:r>
            <w:r w:rsidRPr="003E62C9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03717E4B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406BD64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Add a 2 digit and a 1 digit number – crossing ten</w:t>
            </w:r>
          </w:p>
          <w:p w14:paraId="019C7D5F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B826965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Add two 2 digit numbers – not crossing ten </w:t>
            </w:r>
          </w:p>
          <w:p w14:paraId="05123744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6DED630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Add 2 digit numbers – crossing ten </w:t>
            </w:r>
          </w:p>
          <w:p w14:paraId="4DCBC8E7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DE71B1D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Add 3 1 digit numbers </w:t>
            </w:r>
          </w:p>
          <w:p w14:paraId="4607EF2B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96F10F9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  <w:highlight w:val="yellow"/>
              </w:rPr>
              <w:t xml:space="preserve">Teach checking </w:t>
            </w:r>
            <w:proofErr w:type="spellStart"/>
            <w:r w:rsidRPr="003E62C9">
              <w:rPr>
                <w:rFonts w:cstheme="minorHAnsi"/>
                <w:sz w:val="16"/>
                <w:szCs w:val="16"/>
                <w:highlight w:val="yellow"/>
              </w:rPr>
              <w:t>calcualtions</w:t>
            </w:r>
            <w:proofErr w:type="spellEnd"/>
            <w:r w:rsidRPr="003E62C9">
              <w:rPr>
                <w:rFonts w:cstheme="minorHAnsi"/>
                <w:sz w:val="16"/>
                <w:szCs w:val="16"/>
                <w:highlight w:val="yellow"/>
              </w:rPr>
              <w:t xml:space="preserve"> throughout unit</w:t>
            </w:r>
          </w:p>
          <w:p w14:paraId="74EAFDD1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76182133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Problem solving involving all of above. </w:t>
            </w:r>
          </w:p>
          <w:p w14:paraId="16BE9F7C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45" w:type="dxa"/>
          </w:tcPr>
          <w:p w14:paraId="29F91890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Add and subtract numbers using concrete objects, pictorial representations, </w:t>
            </w:r>
            <w:proofErr w:type="spellStart"/>
            <w:r w:rsidRPr="003E62C9">
              <w:rPr>
                <w:rFonts w:cstheme="minorHAnsi"/>
                <w:sz w:val="16"/>
                <w:szCs w:val="16"/>
              </w:rPr>
              <w:t>andmentally</w:t>
            </w:r>
            <w:proofErr w:type="spellEnd"/>
            <w:r w:rsidRPr="003E62C9">
              <w:rPr>
                <w:rFonts w:cstheme="minorHAnsi"/>
                <w:sz w:val="16"/>
                <w:szCs w:val="16"/>
              </w:rPr>
              <w:t>, including: a two-digit number and ones, a two-digit number and tens,</w:t>
            </w:r>
          </w:p>
          <w:p w14:paraId="54300ED9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two two-digit numbers, adding three one-digit numbers</w:t>
            </w:r>
          </w:p>
          <w:p w14:paraId="52B6800F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E5BA880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Subtract a 1 digit from a 2digit number</w:t>
            </w:r>
          </w:p>
          <w:p w14:paraId="5D5C034D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DF781C8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Subtract a 2 digit number </w:t>
            </w:r>
            <w:proofErr w:type="spellStart"/>
            <w:r w:rsidRPr="003E62C9">
              <w:rPr>
                <w:rFonts w:cstheme="minorHAnsi"/>
                <w:sz w:val="16"/>
                <w:szCs w:val="16"/>
              </w:rPr>
              <w:t>frm</w:t>
            </w:r>
            <w:proofErr w:type="spellEnd"/>
            <w:r w:rsidRPr="003E62C9">
              <w:rPr>
                <w:rFonts w:cstheme="minorHAnsi"/>
                <w:sz w:val="16"/>
                <w:szCs w:val="16"/>
              </w:rPr>
              <w:t xml:space="preserve"> a 2 digit number – not crossing</w:t>
            </w:r>
          </w:p>
          <w:p w14:paraId="0B3AA336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3940204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Subtract a 2 digit number from a 2 digit number – crossing the tens. </w:t>
            </w:r>
          </w:p>
          <w:p w14:paraId="401E4485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4377FD3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  <w:highlight w:val="yellow"/>
              </w:rPr>
              <w:t xml:space="preserve">Teach checking </w:t>
            </w:r>
            <w:proofErr w:type="spellStart"/>
            <w:r w:rsidRPr="003E62C9">
              <w:rPr>
                <w:rFonts w:cstheme="minorHAnsi"/>
                <w:sz w:val="16"/>
                <w:szCs w:val="16"/>
                <w:highlight w:val="yellow"/>
              </w:rPr>
              <w:t>calcualtions</w:t>
            </w:r>
            <w:proofErr w:type="spellEnd"/>
            <w:r w:rsidRPr="003E62C9">
              <w:rPr>
                <w:rFonts w:cstheme="minorHAnsi"/>
                <w:sz w:val="16"/>
                <w:szCs w:val="16"/>
                <w:highlight w:val="yellow"/>
              </w:rPr>
              <w:t xml:space="preserve"> throughout unit</w:t>
            </w:r>
          </w:p>
          <w:p w14:paraId="402FB5DE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0160D4ED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Problem solving involving all of above.</w:t>
            </w:r>
          </w:p>
        </w:tc>
      </w:tr>
      <w:tr w:rsidR="00B90224" w:rsidRPr="003970E5" w14:paraId="6729DC5F" w14:textId="77777777" w:rsidTr="00234DEB">
        <w:trPr>
          <w:cantSplit/>
          <w:trHeight w:val="1053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625DFC6F" w14:textId="77777777" w:rsidR="00B90224" w:rsidRPr="003D2211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Links within Maths</w:t>
            </w:r>
          </w:p>
          <w:p w14:paraId="4AAA1FFD" w14:textId="77777777" w:rsidR="00B90224" w:rsidRPr="003D2211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7B9A1BCD" w14:textId="77777777" w:rsidR="00B90224" w:rsidRPr="003D2211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Areas for consolidation / Retrieval Practise</w:t>
            </w:r>
          </w:p>
        </w:tc>
        <w:tc>
          <w:tcPr>
            <w:tcW w:w="2944" w:type="dxa"/>
          </w:tcPr>
          <w:p w14:paraId="62298114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Vocabulary linked to more / less / equal</w:t>
            </w:r>
          </w:p>
          <w:p w14:paraId="6D49D4F9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447C4633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1 more / less</w:t>
            </w:r>
          </w:p>
          <w:p w14:paraId="6E9DE22C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39FAB569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Read and write numbers from 1 to 20  in numerals and words (Y1)</w:t>
            </w:r>
          </w:p>
          <w:p w14:paraId="620E47B2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58E16D9A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tens and ones</w:t>
            </w:r>
          </w:p>
          <w:p w14:paraId="5B368309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554DE528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Number lines</w:t>
            </w:r>
          </w:p>
          <w:p w14:paraId="285D1729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164E3B64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52492758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2944" w:type="dxa"/>
          </w:tcPr>
          <w:p w14:paraId="5B7747C3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More / less / equal</w:t>
            </w:r>
          </w:p>
          <w:p w14:paraId="0A08FA28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15717CBE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1 more / less</w:t>
            </w:r>
          </w:p>
          <w:p w14:paraId="3DCB3EF2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393A8D0D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Number bonds to 5 / 10</w:t>
            </w:r>
          </w:p>
          <w:p w14:paraId="1641FBF9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7C6C4789" w14:textId="77777777" w:rsidR="00B90224" w:rsidRPr="003970E5" w:rsidRDefault="00B90224" w:rsidP="00B90224">
            <w:pPr>
              <w:rPr>
                <w:rFonts w:cstheme="minorHAnsi"/>
                <w:sz w:val="10"/>
                <w:szCs w:val="14"/>
              </w:rPr>
            </w:pPr>
            <w:r w:rsidRPr="003970E5">
              <w:rPr>
                <w:sz w:val="16"/>
              </w:rPr>
              <w:t>Identify, represent and estimate numbers using different representations, including the number line</w:t>
            </w:r>
          </w:p>
          <w:p w14:paraId="610148EE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0957BD8A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2990" w:type="dxa"/>
          </w:tcPr>
          <w:p w14:paraId="060EF9E7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More / less / equal</w:t>
            </w:r>
          </w:p>
          <w:p w14:paraId="0795D130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1986CFBE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1</w:t>
            </w:r>
            <w:r w:rsidRPr="003970E5">
              <w:rPr>
                <w:rFonts w:cstheme="minorHAnsi"/>
                <w:sz w:val="16"/>
                <w:szCs w:val="14"/>
                <w:vertAlign w:val="superscript"/>
              </w:rPr>
              <w:t>st</w:t>
            </w:r>
            <w:r w:rsidRPr="003970E5">
              <w:rPr>
                <w:rFonts w:cstheme="minorHAnsi"/>
                <w:sz w:val="16"/>
                <w:szCs w:val="14"/>
              </w:rPr>
              <w:t>, 2</w:t>
            </w:r>
            <w:r w:rsidRPr="003970E5">
              <w:rPr>
                <w:rFonts w:cstheme="minorHAnsi"/>
                <w:sz w:val="16"/>
                <w:szCs w:val="14"/>
                <w:vertAlign w:val="superscript"/>
              </w:rPr>
              <w:t>nd</w:t>
            </w:r>
            <w:r w:rsidRPr="003970E5">
              <w:rPr>
                <w:rFonts w:cstheme="minorHAnsi"/>
                <w:sz w:val="16"/>
                <w:szCs w:val="14"/>
              </w:rPr>
              <w:t>, 3</w:t>
            </w:r>
            <w:r w:rsidRPr="003970E5">
              <w:rPr>
                <w:rFonts w:cstheme="minorHAnsi"/>
                <w:sz w:val="16"/>
                <w:szCs w:val="14"/>
                <w:vertAlign w:val="superscript"/>
              </w:rPr>
              <w:t>rd</w:t>
            </w:r>
            <w:r w:rsidRPr="003970E5">
              <w:rPr>
                <w:rFonts w:cstheme="minorHAnsi"/>
                <w:sz w:val="16"/>
                <w:szCs w:val="14"/>
              </w:rPr>
              <w:t xml:space="preserve"> etc…</w:t>
            </w:r>
          </w:p>
          <w:p w14:paraId="63DC736E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1B4520C6" w14:textId="77777777" w:rsidR="00B90224" w:rsidRPr="003970E5" w:rsidRDefault="00B90224" w:rsidP="00B90224">
            <w:pPr>
              <w:rPr>
                <w:rFonts w:cstheme="minorHAnsi"/>
                <w:sz w:val="10"/>
                <w:szCs w:val="14"/>
              </w:rPr>
            </w:pPr>
            <w:r w:rsidRPr="003970E5">
              <w:rPr>
                <w:sz w:val="16"/>
              </w:rPr>
              <w:t>Identify, represent and estimate numbers using different representations, including the number line</w:t>
            </w:r>
          </w:p>
          <w:p w14:paraId="46070F4A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2960" w:type="dxa"/>
          </w:tcPr>
          <w:p w14:paraId="17E26F0A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Odd / even numbers</w:t>
            </w:r>
          </w:p>
          <w:p w14:paraId="64CA8E59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49C3E39E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>More / less</w:t>
            </w:r>
          </w:p>
          <w:p w14:paraId="7B0004D4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</w:p>
          <w:p w14:paraId="4AC63073" w14:textId="77777777" w:rsidR="00B90224" w:rsidRPr="003970E5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3970E5">
              <w:rPr>
                <w:rFonts w:cstheme="minorHAnsi"/>
                <w:sz w:val="16"/>
                <w:szCs w:val="14"/>
              </w:rPr>
              <w:t xml:space="preserve">Ordering </w:t>
            </w:r>
          </w:p>
        </w:tc>
        <w:tc>
          <w:tcPr>
            <w:tcW w:w="2883" w:type="dxa"/>
          </w:tcPr>
          <w:p w14:paraId="303D9A4C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Number bonds to 5 /10</w:t>
            </w:r>
          </w:p>
          <w:p w14:paraId="46552C60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C9445C0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Odd / even numbers</w:t>
            </w:r>
          </w:p>
          <w:p w14:paraId="6F44BFA6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B792889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More / less</w:t>
            </w:r>
          </w:p>
          <w:p w14:paraId="3214D288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3DD7F2D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Place value – tens and ones</w:t>
            </w:r>
          </w:p>
        </w:tc>
        <w:tc>
          <w:tcPr>
            <w:tcW w:w="2944" w:type="dxa"/>
          </w:tcPr>
          <w:p w14:paraId="4364BE09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Number bonds to 5 /10</w:t>
            </w:r>
          </w:p>
          <w:p w14:paraId="0ADB2D33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561AD69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Doubles / near doubles</w:t>
            </w:r>
          </w:p>
          <w:p w14:paraId="5F464B3E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6C168E9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Odd / even numbers</w:t>
            </w:r>
          </w:p>
          <w:p w14:paraId="64E26EE3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DC4D5CD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More / less</w:t>
            </w:r>
          </w:p>
          <w:p w14:paraId="634B036B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FCF19EE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Place value – tens and ones</w:t>
            </w:r>
          </w:p>
          <w:p w14:paraId="5722952E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4C1D7C1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 xml:space="preserve">Measures – mass, length, capacity for adding/subtracting </w:t>
            </w:r>
          </w:p>
          <w:p w14:paraId="7B7F0357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2B026F3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Addition is commutative – subtraction is not</w:t>
            </w:r>
          </w:p>
          <w:p w14:paraId="4AD32C57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258ED4F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Adding/subtracting zero</w:t>
            </w:r>
          </w:p>
        </w:tc>
        <w:tc>
          <w:tcPr>
            <w:tcW w:w="2945" w:type="dxa"/>
          </w:tcPr>
          <w:p w14:paraId="4894B229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Number bonds to 5 /10</w:t>
            </w:r>
          </w:p>
          <w:p w14:paraId="0B83AD28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5969E56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Doubles / near doubles</w:t>
            </w:r>
          </w:p>
          <w:p w14:paraId="0E453C09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11CE33D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Odd / even numbers</w:t>
            </w:r>
          </w:p>
          <w:p w14:paraId="1C4656F5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182A688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More / less</w:t>
            </w:r>
          </w:p>
          <w:p w14:paraId="1C3B8BB8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36BE34B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Place value – tens and ones</w:t>
            </w:r>
          </w:p>
          <w:p w14:paraId="4CFB78BB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6537885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Measures – mass, length, capacity for adding/subtracting</w:t>
            </w:r>
          </w:p>
          <w:p w14:paraId="2B43774F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644E83E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Addition is commutative – subtraction is not</w:t>
            </w:r>
          </w:p>
          <w:p w14:paraId="2C8E647F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DB22B09" w14:textId="77777777" w:rsidR="00B90224" w:rsidRPr="003970E5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970E5">
              <w:rPr>
                <w:rFonts w:cstheme="minorHAnsi"/>
                <w:sz w:val="16"/>
                <w:szCs w:val="16"/>
              </w:rPr>
              <w:t>Adding/subtracting zero</w:t>
            </w:r>
          </w:p>
        </w:tc>
      </w:tr>
      <w:tr w:rsidR="00B90224" w14:paraId="4100C8AF" w14:textId="77777777" w:rsidTr="00C42CC6">
        <w:trPr>
          <w:cantSplit/>
          <w:trHeight w:val="1053"/>
        </w:trPr>
        <w:tc>
          <w:tcPr>
            <w:tcW w:w="1340" w:type="dxa"/>
            <w:shd w:val="clear" w:color="auto" w:fill="FFF2CC" w:themeFill="accent4" w:themeFillTint="33"/>
            <w:vAlign w:val="center"/>
          </w:tcPr>
          <w:p w14:paraId="4BF81C20" w14:textId="77777777" w:rsidR="00B90224" w:rsidRPr="003D2211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11838" w:type="dxa"/>
            <w:gridSpan w:val="4"/>
          </w:tcPr>
          <w:p w14:paraId="085BDBE2" w14:textId="77777777" w:rsidR="00B90224" w:rsidRDefault="00B90224" w:rsidP="00B9022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Count</w:t>
            </w:r>
          </w:p>
          <w:p w14:paraId="470F21ED" w14:textId="77777777" w:rsidR="00B90224" w:rsidRDefault="00B90224" w:rsidP="00B9022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Numerals</w:t>
            </w:r>
          </w:p>
          <w:p w14:paraId="2A955D1C" w14:textId="77777777" w:rsidR="00B90224" w:rsidRDefault="00B90224" w:rsidP="00B9022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Identify, represent, estimate, </w:t>
            </w:r>
          </w:p>
          <w:p w14:paraId="3F21D71C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Ones, </w:t>
            </w:r>
            <w:r w:rsidRPr="00234DEB">
              <w:rPr>
                <w:rFonts w:cstheme="minorHAnsi"/>
                <w:sz w:val="16"/>
                <w:szCs w:val="14"/>
              </w:rPr>
              <w:t xml:space="preserve">tens, </w:t>
            </w:r>
            <w:r>
              <w:rPr>
                <w:rFonts w:cstheme="minorHAnsi"/>
                <w:sz w:val="16"/>
                <w:szCs w:val="14"/>
              </w:rPr>
              <w:t xml:space="preserve">digit, </w:t>
            </w:r>
            <w:r w:rsidRPr="00234DEB">
              <w:rPr>
                <w:rFonts w:cstheme="minorHAnsi"/>
                <w:sz w:val="16"/>
                <w:szCs w:val="14"/>
              </w:rPr>
              <w:t>number</w:t>
            </w:r>
          </w:p>
          <w:p w14:paraId="10462225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Numeral, </w:t>
            </w:r>
            <w:r w:rsidRPr="00234DEB">
              <w:rPr>
                <w:rFonts w:cstheme="minorHAnsi"/>
                <w:sz w:val="16"/>
                <w:szCs w:val="14"/>
              </w:rPr>
              <w:t>zero</w:t>
            </w:r>
          </w:p>
          <w:p w14:paraId="6D98982A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234DEB">
              <w:rPr>
                <w:rFonts w:cstheme="minorHAnsi"/>
                <w:sz w:val="16"/>
                <w:szCs w:val="14"/>
              </w:rPr>
              <w:t>place, place value</w:t>
            </w:r>
          </w:p>
          <w:p w14:paraId="12128257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 xml:space="preserve">stands for, represents, </w:t>
            </w:r>
            <w:r w:rsidRPr="00234DEB">
              <w:rPr>
                <w:rFonts w:cstheme="minorHAnsi"/>
                <w:sz w:val="16"/>
                <w:szCs w:val="14"/>
              </w:rPr>
              <w:t>exchange</w:t>
            </w:r>
          </w:p>
          <w:p w14:paraId="6B1EF97A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234DEB">
              <w:rPr>
                <w:rFonts w:cstheme="minorHAnsi"/>
                <w:sz w:val="16"/>
                <w:szCs w:val="14"/>
              </w:rPr>
              <w:t>the same number as, as many as</w:t>
            </w:r>
          </w:p>
          <w:p w14:paraId="1E55AE2A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234DEB">
              <w:rPr>
                <w:rFonts w:cstheme="minorHAnsi"/>
                <w:sz w:val="16"/>
                <w:szCs w:val="14"/>
              </w:rPr>
              <w:t>more, larger, bigger, greater</w:t>
            </w:r>
          </w:p>
          <w:p w14:paraId="58074A03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234DEB">
              <w:rPr>
                <w:rFonts w:cstheme="minorHAnsi"/>
                <w:sz w:val="16"/>
                <w:szCs w:val="14"/>
              </w:rPr>
              <w:t>fewer, smaller, less</w:t>
            </w:r>
          </w:p>
          <w:p w14:paraId="2AAF3D3E" w14:textId="77777777" w:rsidR="00B90224" w:rsidRPr="00234DEB" w:rsidRDefault="00B90224" w:rsidP="00B90224">
            <w:pPr>
              <w:rPr>
                <w:rFonts w:cstheme="minorHAnsi"/>
                <w:sz w:val="16"/>
                <w:szCs w:val="14"/>
              </w:rPr>
            </w:pPr>
            <w:r w:rsidRPr="00234DEB">
              <w:rPr>
                <w:rFonts w:cstheme="minorHAnsi"/>
                <w:sz w:val="16"/>
                <w:szCs w:val="14"/>
              </w:rPr>
              <w:t>fewest, smallest, least</w:t>
            </w:r>
          </w:p>
          <w:p w14:paraId="1FCD396F" w14:textId="77777777" w:rsidR="00B90224" w:rsidRPr="00D33608" w:rsidRDefault="00B90224" w:rsidP="00B90224">
            <w:pPr>
              <w:rPr>
                <w:rFonts w:ascii="Arial" w:hAnsi="Arial" w:cs="Arial"/>
                <w:sz w:val="14"/>
                <w:szCs w:val="14"/>
              </w:rPr>
            </w:pPr>
            <w:r w:rsidRPr="00234DEB">
              <w:rPr>
                <w:rFonts w:cstheme="minorHAnsi"/>
                <w:sz w:val="16"/>
                <w:szCs w:val="14"/>
              </w:rPr>
              <w:t>m</w:t>
            </w:r>
            <w:r>
              <w:rPr>
                <w:rFonts w:cstheme="minorHAnsi"/>
                <w:sz w:val="16"/>
                <w:szCs w:val="14"/>
              </w:rPr>
              <w:t>ost, biggest, largest, greatest</w:t>
            </w:r>
          </w:p>
        </w:tc>
        <w:tc>
          <w:tcPr>
            <w:tcW w:w="8772" w:type="dxa"/>
            <w:gridSpan w:val="3"/>
          </w:tcPr>
          <w:p w14:paraId="1F211CDC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Addition, add, more, and, make, sum, total, altogether</w:t>
            </w:r>
          </w:p>
          <w:p w14:paraId="545CECFA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Double, near double, half, halve</w:t>
            </w:r>
          </w:p>
          <w:p w14:paraId="0BFC107C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how many more to make …?</w:t>
            </w:r>
          </w:p>
          <w:p w14:paraId="60111A78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how many more is … than …?</w:t>
            </w:r>
          </w:p>
          <w:p w14:paraId="0B315AFE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how much more is …?</w:t>
            </w:r>
          </w:p>
          <w:p w14:paraId="7F7C7D3D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Subtract, take away</w:t>
            </w:r>
          </w:p>
          <w:p w14:paraId="65DD8B7D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 xml:space="preserve">how many are left/left </w:t>
            </w:r>
            <w:proofErr w:type="gramStart"/>
            <w:r w:rsidRPr="00234DEB">
              <w:rPr>
                <w:rFonts w:cstheme="minorHAnsi"/>
                <w:sz w:val="16"/>
                <w:szCs w:val="16"/>
              </w:rPr>
              <w:t>over?,</w:t>
            </w:r>
            <w:proofErr w:type="gramEnd"/>
            <w:r w:rsidRPr="00234DEB">
              <w:rPr>
                <w:rFonts w:cstheme="minorHAnsi"/>
                <w:sz w:val="16"/>
                <w:szCs w:val="16"/>
              </w:rPr>
              <w:t xml:space="preserve"> how many have gone?, how many fewer is … than …?</w:t>
            </w:r>
          </w:p>
          <w:p w14:paraId="7F3D1DD6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how much less is …?</w:t>
            </w:r>
          </w:p>
          <w:p w14:paraId="66AE9C5E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difference between</w:t>
            </w:r>
          </w:p>
          <w:p w14:paraId="53B1A547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equals, is the same as</w:t>
            </w:r>
          </w:p>
          <w:p w14:paraId="611E7A8B" w14:textId="77777777" w:rsidR="00B90224" w:rsidRPr="00234DEB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number bonds/pairs/facts</w:t>
            </w:r>
          </w:p>
          <w:p w14:paraId="695019F5" w14:textId="77777777" w:rsidR="00B90224" w:rsidRPr="00D33608" w:rsidRDefault="00B90224" w:rsidP="00B90224">
            <w:pPr>
              <w:rPr>
                <w:rFonts w:ascii="Arial" w:hAnsi="Arial" w:cs="Arial"/>
                <w:sz w:val="16"/>
                <w:szCs w:val="16"/>
              </w:rPr>
            </w:pPr>
            <w:r w:rsidRPr="00234DEB">
              <w:rPr>
                <w:rFonts w:cstheme="minorHAnsi"/>
                <w:sz w:val="16"/>
                <w:szCs w:val="16"/>
              </w:rPr>
              <w:t>tens boundary</w:t>
            </w:r>
          </w:p>
        </w:tc>
      </w:tr>
    </w:tbl>
    <w:p w14:paraId="561FC501" w14:textId="77777777" w:rsidR="005B0BE1" w:rsidRDefault="005B0BE1" w:rsidP="00892489">
      <w:pPr>
        <w:rPr>
          <w:rFonts w:ascii="Arial" w:hAnsi="Arial" w:cs="Arial"/>
        </w:rPr>
      </w:pPr>
    </w:p>
    <w:p w14:paraId="1BD592A1" w14:textId="77777777" w:rsidR="00242A08" w:rsidRDefault="004800D9" w:rsidP="00892489">
      <w:r>
        <w:t xml:space="preserve">Link for planning </w:t>
      </w:r>
      <w:hyperlink r:id="rId7" w:tgtFrame="_blank" w:history="1">
        <w:r w:rsidR="00242A08"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 w:rsidR="00242A08">
        <w:t xml:space="preserve"> </w:t>
      </w:r>
      <w:r w:rsidR="008D4D2D">
        <w:t xml:space="preserve"> (includes example videos) </w:t>
      </w:r>
      <w:r>
        <w:t xml:space="preserve">       </w:t>
      </w:r>
      <w:r w:rsidRPr="004800D9">
        <w:rPr>
          <w:highlight w:val="cyan"/>
        </w:rPr>
        <w:t>Tips</w:t>
      </w:r>
      <w:r>
        <w:t xml:space="preserve">       </w:t>
      </w:r>
      <w:r w:rsidRPr="004800D9">
        <w:rPr>
          <w:highlight w:val="green"/>
        </w:rPr>
        <w:t xml:space="preserve">Additional </w:t>
      </w:r>
      <w:r w:rsidRPr="00854EA2">
        <w:rPr>
          <w:highlight w:val="green"/>
        </w:rPr>
        <w:t>objective</w:t>
      </w:r>
      <w:r w:rsidR="00854EA2" w:rsidRPr="00854EA2">
        <w:rPr>
          <w:highlight w:val="green"/>
        </w:rPr>
        <w:t>/ method</w:t>
      </w:r>
      <w:r w:rsidR="00525524" w:rsidRPr="00525524">
        <w:rPr>
          <w:highlight w:val="green"/>
        </w:rPr>
        <w:t>/ unit</w:t>
      </w:r>
      <w:r>
        <w:t xml:space="preserve">      </w:t>
      </w:r>
      <w:r w:rsidR="00854EA2" w:rsidRPr="00854EA2">
        <w:rPr>
          <w:highlight w:val="yellow"/>
        </w:rPr>
        <w:t>Things to consider for planning</w:t>
      </w:r>
      <w:r w:rsidR="00854EA2">
        <w:t xml:space="preserve"> </w:t>
      </w:r>
      <w:r w:rsidR="00704764">
        <w:t xml:space="preserve">     </w:t>
      </w:r>
      <w:r w:rsidR="00704764" w:rsidRPr="00704764">
        <w:rPr>
          <w:highlight w:val="magenta"/>
        </w:rPr>
        <w:t xml:space="preserve">Recapping from </w:t>
      </w:r>
      <w:proofErr w:type="spellStart"/>
      <w:r w:rsidR="00704764" w:rsidRPr="00704764">
        <w:rPr>
          <w:highlight w:val="magenta"/>
        </w:rPr>
        <w:t>pervious</w:t>
      </w:r>
      <w:proofErr w:type="spellEnd"/>
      <w:r w:rsidR="00704764" w:rsidRPr="00704764">
        <w:rPr>
          <w:highlight w:val="magenta"/>
        </w:rPr>
        <w:t xml:space="preserve"> year/term</w:t>
      </w:r>
    </w:p>
    <w:p w14:paraId="6B66E71A" w14:textId="77777777" w:rsidR="00704764" w:rsidRDefault="00704764" w:rsidP="00892489"/>
    <w:p w14:paraId="65BCCE9F" w14:textId="77777777" w:rsidR="00704764" w:rsidRDefault="00704764" w:rsidP="00892489"/>
    <w:p w14:paraId="174FA579" w14:textId="65981732" w:rsidR="00704764" w:rsidRDefault="00704764" w:rsidP="00892489"/>
    <w:p w14:paraId="16BEC849" w14:textId="30165A4F" w:rsidR="00B90224" w:rsidRDefault="00B90224" w:rsidP="00892489"/>
    <w:p w14:paraId="64934E9B" w14:textId="023B7C36" w:rsidR="00B90224" w:rsidRDefault="00B90224" w:rsidP="00892489"/>
    <w:p w14:paraId="3F18C64F" w14:textId="347CA25D" w:rsidR="00B90224" w:rsidRDefault="00B90224" w:rsidP="00892489"/>
    <w:p w14:paraId="2C6D9637" w14:textId="032879F3" w:rsidR="00B90224" w:rsidRDefault="00B90224" w:rsidP="00892489"/>
    <w:p w14:paraId="42DB1B12" w14:textId="6AAA596E" w:rsidR="00B90224" w:rsidRDefault="00B90224" w:rsidP="00892489"/>
    <w:p w14:paraId="2435C447" w14:textId="3DB7A02D" w:rsidR="00B90224" w:rsidRDefault="00B90224" w:rsidP="00892489"/>
    <w:p w14:paraId="4888A3A8" w14:textId="3CFB3E8C" w:rsidR="00B90224" w:rsidRDefault="00B90224" w:rsidP="00892489"/>
    <w:p w14:paraId="0D9B4486" w14:textId="18A07CFB" w:rsidR="00B90224" w:rsidRDefault="00B90224" w:rsidP="00892489"/>
    <w:p w14:paraId="5FE77AC7" w14:textId="4E5E1D14" w:rsidR="00B90224" w:rsidRDefault="00B90224" w:rsidP="00892489"/>
    <w:p w14:paraId="0B8E5A9E" w14:textId="6F370469" w:rsidR="00B90224" w:rsidRDefault="00B90224" w:rsidP="00892489"/>
    <w:p w14:paraId="2CB12602" w14:textId="230BE9EE" w:rsidR="00B90224" w:rsidRDefault="00B90224" w:rsidP="00892489"/>
    <w:p w14:paraId="1B1A02B7" w14:textId="4FE6E33F" w:rsidR="00B90224" w:rsidRDefault="00B90224" w:rsidP="00892489"/>
    <w:p w14:paraId="67A8CDA3" w14:textId="51E5D9AE" w:rsidR="00B90224" w:rsidRDefault="00B90224" w:rsidP="00892489"/>
    <w:p w14:paraId="79DCBE86" w14:textId="2486247A" w:rsidR="00B90224" w:rsidRDefault="00B90224" w:rsidP="00892489"/>
    <w:p w14:paraId="4932114B" w14:textId="20CE5432" w:rsidR="00B90224" w:rsidRDefault="00B90224" w:rsidP="00892489"/>
    <w:p w14:paraId="2680D5DC" w14:textId="37992EA4" w:rsidR="00B90224" w:rsidRDefault="00B90224" w:rsidP="00892489"/>
    <w:p w14:paraId="0A9F1BA1" w14:textId="14F39EFF" w:rsidR="00B90224" w:rsidRDefault="00B90224" w:rsidP="00892489"/>
    <w:p w14:paraId="61275641" w14:textId="3D24EF9A" w:rsidR="00B90224" w:rsidRDefault="00B90224" w:rsidP="00892489"/>
    <w:p w14:paraId="4D08C7AD" w14:textId="64E124CB" w:rsidR="00B90224" w:rsidRDefault="00B90224" w:rsidP="00892489"/>
    <w:p w14:paraId="2C4D5DA2" w14:textId="2F0DDA2F" w:rsidR="00B90224" w:rsidRDefault="00B90224" w:rsidP="00892489"/>
    <w:p w14:paraId="4177F7BE" w14:textId="3268167B" w:rsidR="00B90224" w:rsidRDefault="00B90224" w:rsidP="00892489"/>
    <w:p w14:paraId="5E333A15" w14:textId="6E4829D1" w:rsidR="00B90224" w:rsidRDefault="00B90224" w:rsidP="00892489"/>
    <w:p w14:paraId="6179303C" w14:textId="77777777" w:rsidR="00B90224" w:rsidRDefault="00B90224" w:rsidP="00892489"/>
    <w:p w14:paraId="658BC229" w14:textId="749725F5" w:rsidR="00704764" w:rsidRPr="00B90224" w:rsidRDefault="00B90224" w:rsidP="00CA6F40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B90224">
        <w:rPr>
          <w:rFonts w:ascii="Arial" w:hAnsi="Arial" w:cs="Arial"/>
          <w:b/>
          <w:sz w:val="20"/>
          <w:szCs w:val="20"/>
          <w:u w:val="single"/>
        </w:rPr>
        <w:lastRenderedPageBreak/>
        <w:t>S</w:t>
      </w:r>
      <w:r w:rsidR="00CA6F40" w:rsidRPr="00B90224">
        <w:rPr>
          <w:rFonts w:ascii="Arial" w:hAnsi="Arial" w:cs="Arial"/>
          <w:b/>
          <w:sz w:val="20"/>
          <w:szCs w:val="20"/>
          <w:u w:val="single"/>
        </w:rPr>
        <w:t>JA Maths MTP – Year 2 – Autumn Term 2</w:t>
      </w:r>
    </w:p>
    <w:tbl>
      <w:tblPr>
        <w:tblStyle w:val="TableGrid"/>
        <w:tblW w:w="22034" w:type="dxa"/>
        <w:tblLook w:val="04A0" w:firstRow="1" w:lastRow="0" w:firstColumn="1" w:lastColumn="0" w:noHBand="0" w:noVBand="1"/>
      </w:tblPr>
      <w:tblGrid>
        <w:gridCol w:w="1744"/>
        <w:gridCol w:w="2898"/>
        <w:gridCol w:w="2899"/>
        <w:gridCol w:w="2918"/>
        <w:gridCol w:w="2879"/>
        <w:gridCol w:w="2959"/>
        <w:gridCol w:w="2838"/>
        <w:gridCol w:w="2899"/>
      </w:tblGrid>
      <w:tr w:rsidR="00B03A8E" w:rsidRPr="00892489" w14:paraId="0CF14694" w14:textId="77777777" w:rsidTr="00CA6F40">
        <w:trPr>
          <w:trHeight w:val="152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3DA4895E" w14:textId="77777777" w:rsidR="00B03A8E" w:rsidRDefault="00CA6F40" w:rsidP="00B03A8E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898" w:type="dxa"/>
            <w:shd w:val="clear" w:color="auto" w:fill="BDD6EE" w:themeFill="accent1" w:themeFillTint="66"/>
          </w:tcPr>
          <w:p w14:paraId="6C36B942" w14:textId="77777777" w:rsidR="00B03A8E" w:rsidRPr="00892489" w:rsidRDefault="00B03A8E" w:rsidP="00B03A8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8</w:t>
            </w:r>
          </w:p>
        </w:tc>
        <w:tc>
          <w:tcPr>
            <w:tcW w:w="2899" w:type="dxa"/>
            <w:shd w:val="clear" w:color="auto" w:fill="BDD6EE" w:themeFill="accent1" w:themeFillTint="66"/>
          </w:tcPr>
          <w:p w14:paraId="0A6DF837" w14:textId="77777777" w:rsidR="00B03A8E" w:rsidRPr="00892489" w:rsidRDefault="00B03A8E" w:rsidP="00B03A8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9</w:t>
            </w:r>
          </w:p>
        </w:tc>
        <w:tc>
          <w:tcPr>
            <w:tcW w:w="2918" w:type="dxa"/>
            <w:shd w:val="clear" w:color="auto" w:fill="BDD6EE" w:themeFill="accent1" w:themeFillTint="66"/>
          </w:tcPr>
          <w:p w14:paraId="37D8045D" w14:textId="77777777" w:rsidR="00B03A8E" w:rsidRPr="00892489" w:rsidRDefault="00B03A8E" w:rsidP="00B03A8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10</w:t>
            </w:r>
          </w:p>
        </w:tc>
        <w:tc>
          <w:tcPr>
            <w:tcW w:w="2879" w:type="dxa"/>
            <w:shd w:val="clear" w:color="auto" w:fill="BDD6EE" w:themeFill="accent1" w:themeFillTint="66"/>
          </w:tcPr>
          <w:p w14:paraId="752C27F8" w14:textId="77777777" w:rsidR="00B03A8E" w:rsidRPr="00892489" w:rsidRDefault="00B03A8E" w:rsidP="00B03A8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11</w:t>
            </w:r>
          </w:p>
        </w:tc>
        <w:tc>
          <w:tcPr>
            <w:tcW w:w="2959" w:type="dxa"/>
            <w:shd w:val="clear" w:color="auto" w:fill="BDD6EE" w:themeFill="accent1" w:themeFillTint="66"/>
          </w:tcPr>
          <w:p w14:paraId="3A063A2C" w14:textId="77777777" w:rsidR="00B03A8E" w:rsidRPr="00892489" w:rsidRDefault="00B03A8E" w:rsidP="00B03A8E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12</w:t>
            </w:r>
          </w:p>
        </w:tc>
        <w:tc>
          <w:tcPr>
            <w:tcW w:w="2838" w:type="dxa"/>
            <w:shd w:val="clear" w:color="auto" w:fill="BDD6EE" w:themeFill="accent1" w:themeFillTint="66"/>
          </w:tcPr>
          <w:p w14:paraId="1BF2852D" w14:textId="77777777" w:rsidR="00B03A8E" w:rsidRPr="00892489" w:rsidRDefault="00B03A8E" w:rsidP="00B03A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13</w:t>
            </w:r>
          </w:p>
        </w:tc>
        <w:tc>
          <w:tcPr>
            <w:tcW w:w="2899" w:type="dxa"/>
            <w:shd w:val="clear" w:color="auto" w:fill="BDD6EE" w:themeFill="accent1" w:themeFillTint="66"/>
          </w:tcPr>
          <w:p w14:paraId="41EBC4FF" w14:textId="77777777" w:rsidR="00B03A8E" w:rsidRPr="00892489" w:rsidRDefault="00B03A8E" w:rsidP="00B03A8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Week 14</w:t>
            </w:r>
          </w:p>
        </w:tc>
      </w:tr>
      <w:tr w:rsidR="00CA6F40" w:rsidRPr="00892489" w14:paraId="11A3FB74" w14:textId="77777777" w:rsidTr="00CA6F40">
        <w:trPr>
          <w:trHeight w:val="162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1F2D4A60" w14:textId="1DB929BE" w:rsidR="00CA6F40" w:rsidRDefault="00B90224" w:rsidP="00CA6F40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Mastering Number</w:t>
            </w:r>
          </w:p>
        </w:tc>
        <w:tc>
          <w:tcPr>
            <w:tcW w:w="2898" w:type="dxa"/>
          </w:tcPr>
          <w:p w14:paraId="278AF79A" w14:textId="2512C885" w:rsidR="00CA6F40" w:rsidRPr="003E62C9" w:rsidRDefault="00801BC6" w:rsidP="00CA6F4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899" w:type="dxa"/>
          </w:tcPr>
          <w:p w14:paraId="1949A7AA" w14:textId="5CA36C7C" w:rsidR="00CA6F40" w:rsidRPr="003E62C9" w:rsidRDefault="00801BC6" w:rsidP="00CA6F4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918" w:type="dxa"/>
          </w:tcPr>
          <w:p w14:paraId="39B1DAA2" w14:textId="0485A68B" w:rsidR="00CA6F40" w:rsidRPr="003E62C9" w:rsidRDefault="00801BC6" w:rsidP="00CA6F4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Comparison</w:t>
            </w:r>
          </w:p>
        </w:tc>
        <w:tc>
          <w:tcPr>
            <w:tcW w:w="2879" w:type="dxa"/>
          </w:tcPr>
          <w:p w14:paraId="771D4354" w14:textId="1819BE47" w:rsidR="00CA6F40" w:rsidRPr="003E62C9" w:rsidRDefault="00801BC6" w:rsidP="00CA6F4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 xml:space="preserve">Counting, cardinality and </w:t>
            </w:r>
            <w:proofErr w:type="spellStart"/>
            <w:r w:rsidRPr="004D40E1">
              <w:rPr>
                <w:rFonts w:ascii="Arial" w:hAnsi="Arial" w:cs="Arial"/>
                <w:color w:val="595959" w:themeColor="text1" w:themeTint="A6"/>
              </w:rPr>
              <w:t>ordinality</w:t>
            </w:r>
            <w:proofErr w:type="spellEnd"/>
          </w:p>
        </w:tc>
        <w:tc>
          <w:tcPr>
            <w:tcW w:w="2959" w:type="dxa"/>
          </w:tcPr>
          <w:p w14:paraId="38ACDC7C" w14:textId="00F49F76" w:rsidR="00CA6F40" w:rsidRPr="003E62C9" w:rsidRDefault="00801BC6" w:rsidP="00CA6F4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A0742">
              <w:rPr>
                <w:rFonts w:ascii="Arial" w:hAnsi="Arial" w:cs="Arial"/>
                <w:b/>
                <w:bCs/>
                <w:color w:val="595959" w:themeColor="text1" w:themeTint="A6"/>
              </w:rPr>
              <w:t>Number facts and arithmetic</w:t>
            </w:r>
          </w:p>
        </w:tc>
        <w:tc>
          <w:tcPr>
            <w:tcW w:w="2838" w:type="dxa"/>
          </w:tcPr>
          <w:p w14:paraId="5A935B56" w14:textId="4396117D" w:rsidR="00CA6F40" w:rsidRPr="00CA6F40" w:rsidRDefault="00801BC6" w:rsidP="00CA6F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A0742">
              <w:rPr>
                <w:rFonts w:ascii="Arial" w:hAnsi="Arial" w:cs="Arial"/>
                <w:b/>
                <w:bCs/>
                <w:color w:val="595959" w:themeColor="text1" w:themeTint="A6"/>
              </w:rPr>
              <w:t>Number facts and arithmetic</w:t>
            </w:r>
            <w:bookmarkStart w:id="0" w:name="_GoBack"/>
            <w:bookmarkEnd w:id="0"/>
          </w:p>
        </w:tc>
        <w:tc>
          <w:tcPr>
            <w:tcW w:w="2899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14:paraId="6223C75C" w14:textId="77777777" w:rsidR="00CA6F40" w:rsidRPr="00892489" w:rsidRDefault="00CA6F40" w:rsidP="00CA6F40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Catch-up / Assessment</w:t>
            </w:r>
          </w:p>
        </w:tc>
      </w:tr>
      <w:tr w:rsidR="00B90224" w:rsidRPr="00892489" w14:paraId="029570BD" w14:textId="77777777" w:rsidTr="00CA6F40">
        <w:trPr>
          <w:trHeight w:val="152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206CB88B" w14:textId="4AD4F72A" w:rsidR="00B90224" w:rsidRPr="1351488F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Times Tables</w:t>
            </w:r>
          </w:p>
        </w:tc>
        <w:tc>
          <w:tcPr>
            <w:tcW w:w="2898" w:type="dxa"/>
          </w:tcPr>
          <w:p w14:paraId="05F07E06" w14:textId="671AEAA9" w:rsidR="00B90224" w:rsidRDefault="00B90224" w:rsidP="00B90224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3E62C9">
              <w:rPr>
                <w:rFonts w:cstheme="minorHAnsi"/>
                <w:sz w:val="16"/>
                <w:szCs w:val="16"/>
              </w:rPr>
              <w:t>5 times table</w:t>
            </w:r>
          </w:p>
        </w:tc>
        <w:tc>
          <w:tcPr>
            <w:tcW w:w="2899" w:type="dxa"/>
          </w:tcPr>
          <w:p w14:paraId="761F5144" w14:textId="0EA95586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2 times table</w:t>
            </w:r>
          </w:p>
        </w:tc>
        <w:tc>
          <w:tcPr>
            <w:tcW w:w="2918" w:type="dxa"/>
          </w:tcPr>
          <w:p w14:paraId="2A7D9A89" w14:textId="1142C063" w:rsidR="00B90224" w:rsidRPr="00CA6F40" w:rsidRDefault="00B90224" w:rsidP="00B90224">
            <w:pPr>
              <w:rPr>
                <w:rFonts w:cstheme="minorHAnsi"/>
                <w:sz w:val="16"/>
                <w:szCs w:val="18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10 times table </w:t>
            </w:r>
          </w:p>
        </w:tc>
        <w:tc>
          <w:tcPr>
            <w:tcW w:w="2879" w:type="dxa"/>
          </w:tcPr>
          <w:p w14:paraId="2F9E44ED" w14:textId="48DB4D1D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5 times table</w:t>
            </w:r>
          </w:p>
        </w:tc>
        <w:tc>
          <w:tcPr>
            <w:tcW w:w="2959" w:type="dxa"/>
          </w:tcPr>
          <w:p w14:paraId="65C6F2B1" w14:textId="202A1F63" w:rsidR="00B90224" w:rsidRPr="00CA6F40" w:rsidRDefault="00B90224" w:rsidP="00B90224">
            <w:pPr>
              <w:rPr>
                <w:rFonts w:cstheme="minorHAnsi"/>
                <w:sz w:val="16"/>
                <w:szCs w:val="18"/>
              </w:rPr>
            </w:pPr>
            <w:r w:rsidRPr="003E62C9">
              <w:rPr>
                <w:rFonts w:cstheme="minorHAnsi"/>
                <w:sz w:val="16"/>
                <w:szCs w:val="16"/>
              </w:rPr>
              <w:t>2 times table</w:t>
            </w:r>
          </w:p>
        </w:tc>
        <w:tc>
          <w:tcPr>
            <w:tcW w:w="2838" w:type="dxa"/>
          </w:tcPr>
          <w:p w14:paraId="1C594BCA" w14:textId="0B02E83E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8"/>
              </w:rPr>
              <w:t>10 times table</w:t>
            </w:r>
          </w:p>
        </w:tc>
        <w:tc>
          <w:tcPr>
            <w:tcW w:w="2899" w:type="dxa"/>
            <w:vMerge/>
            <w:shd w:val="clear" w:color="auto" w:fill="EDEDED" w:themeFill="accent3" w:themeFillTint="33"/>
          </w:tcPr>
          <w:p w14:paraId="28BD55E8" w14:textId="77777777" w:rsidR="00B90224" w:rsidRPr="00892489" w:rsidRDefault="00B90224" w:rsidP="00B902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224" w:rsidRPr="00892489" w14:paraId="72D76AEA" w14:textId="77777777" w:rsidTr="00CA6F40">
        <w:trPr>
          <w:trHeight w:val="152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5AF23B40" w14:textId="77777777" w:rsidR="00B90224" w:rsidRPr="00027396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Mental Maths</w:t>
            </w:r>
          </w:p>
          <w:p w14:paraId="19D7E33D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 xml:space="preserve">Objectives </w:t>
            </w:r>
          </w:p>
          <w:p w14:paraId="0A355E99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898" w:type="dxa"/>
          </w:tcPr>
          <w:p w14:paraId="3C7AD957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H</w:t>
            </w:r>
            <w:r w:rsidRPr="003E62C9">
              <w:rPr>
                <w:rFonts w:cstheme="minorHAnsi"/>
                <w:sz w:val="16"/>
                <w:szCs w:val="16"/>
                <w:highlight w:val="green"/>
              </w:rPr>
              <w:t>alves to 20</w:t>
            </w:r>
          </w:p>
          <w:p w14:paraId="4FF0BC91" w14:textId="77777777" w:rsidR="00B90224" w:rsidRPr="00892489" w:rsidRDefault="00B90224" w:rsidP="00B9022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99" w:type="dxa"/>
          </w:tcPr>
          <w:p w14:paraId="617ED7F9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Counting forwards and backwards to 100 </w:t>
            </w:r>
          </w:p>
          <w:p w14:paraId="5A30485E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 xml:space="preserve">Count in steps of 2, 3, and 5 from 0, and in tens from </w:t>
            </w:r>
            <w:r w:rsidRPr="003E62C9">
              <w:rPr>
                <w:rFonts w:cstheme="minorHAnsi"/>
                <w:sz w:val="16"/>
                <w:szCs w:val="16"/>
                <w:highlight w:val="yellow"/>
              </w:rPr>
              <w:t>any number</w:t>
            </w:r>
            <w:r w:rsidRPr="003E62C9">
              <w:rPr>
                <w:rFonts w:cstheme="minorHAnsi"/>
                <w:sz w:val="16"/>
                <w:szCs w:val="16"/>
              </w:rPr>
              <w:t>, forward and backward</w:t>
            </w:r>
          </w:p>
          <w:p w14:paraId="095520FC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  <w:highlight w:val="cyan"/>
              </w:rPr>
              <w:t>(Refer to clock when counting in 5s)</w:t>
            </w:r>
          </w:p>
          <w:p w14:paraId="21DF0711" w14:textId="77777777" w:rsidR="00B90224" w:rsidRPr="003E62C9" w:rsidRDefault="00B90224" w:rsidP="00B9022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18" w:type="dxa"/>
          </w:tcPr>
          <w:p w14:paraId="041ECE67" w14:textId="77777777" w:rsidR="00B90224" w:rsidRDefault="00B90224" w:rsidP="00B90224">
            <w:pPr>
              <w:rPr>
                <w:rFonts w:cstheme="minorHAnsi"/>
                <w:sz w:val="16"/>
                <w:szCs w:val="18"/>
              </w:rPr>
            </w:pPr>
            <w:r w:rsidRPr="00CA6F40">
              <w:rPr>
                <w:rFonts w:cstheme="minorHAnsi"/>
                <w:sz w:val="16"/>
                <w:szCs w:val="18"/>
              </w:rPr>
              <w:t>Partitioning 2 digit numbers</w:t>
            </w:r>
          </w:p>
          <w:p w14:paraId="2CE0F3E0" w14:textId="77777777" w:rsidR="00B90224" w:rsidRPr="003E62C9" w:rsidRDefault="00B90224" w:rsidP="00B9022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Ordering numbers</w:t>
            </w:r>
          </w:p>
        </w:tc>
        <w:tc>
          <w:tcPr>
            <w:tcW w:w="2879" w:type="dxa"/>
          </w:tcPr>
          <w:p w14:paraId="4CF8A387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Number bonds to 10 and for 20</w:t>
            </w:r>
          </w:p>
          <w:p w14:paraId="79A652FF" w14:textId="77777777" w:rsidR="00B90224" w:rsidRPr="003E62C9" w:rsidRDefault="00B90224" w:rsidP="00B90224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59" w:type="dxa"/>
          </w:tcPr>
          <w:p w14:paraId="7CCB027C" w14:textId="77777777" w:rsidR="00B90224" w:rsidRDefault="00B90224" w:rsidP="00B90224">
            <w:pPr>
              <w:rPr>
                <w:rFonts w:cstheme="minorHAnsi"/>
                <w:sz w:val="16"/>
                <w:szCs w:val="18"/>
              </w:rPr>
            </w:pPr>
            <w:r w:rsidRPr="00CA6F40">
              <w:rPr>
                <w:rFonts w:cstheme="minorHAnsi"/>
                <w:sz w:val="16"/>
                <w:szCs w:val="18"/>
              </w:rPr>
              <w:t>Partitioning 2 digit numbers</w:t>
            </w:r>
          </w:p>
          <w:p w14:paraId="132B4703" w14:textId="77777777" w:rsidR="00B90224" w:rsidRPr="00CA6F40" w:rsidRDefault="00B90224" w:rsidP="00B9022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Ordering numbers</w:t>
            </w:r>
          </w:p>
        </w:tc>
        <w:tc>
          <w:tcPr>
            <w:tcW w:w="2838" w:type="dxa"/>
          </w:tcPr>
          <w:p w14:paraId="7E4FEA38" w14:textId="77777777" w:rsidR="00B90224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3E62C9">
              <w:rPr>
                <w:rFonts w:cstheme="minorHAnsi"/>
                <w:sz w:val="16"/>
                <w:szCs w:val="16"/>
              </w:rPr>
              <w:t>Doubles to 20/ near doubles</w:t>
            </w:r>
          </w:p>
          <w:p w14:paraId="5AD96605" w14:textId="77777777" w:rsidR="00B90224" w:rsidRPr="003E62C9" w:rsidRDefault="00B90224" w:rsidP="00B9022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Value of coins</w:t>
            </w:r>
          </w:p>
          <w:p w14:paraId="612BBB6F" w14:textId="77777777" w:rsidR="00B90224" w:rsidRPr="00892489" w:rsidRDefault="00B90224" w:rsidP="00B9022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899" w:type="dxa"/>
            <w:vMerge/>
            <w:shd w:val="clear" w:color="auto" w:fill="EDEDED" w:themeFill="accent3" w:themeFillTint="33"/>
          </w:tcPr>
          <w:p w14:paraId="65C2878F" w14:textId="77777777" w:rsidR="00B90224" w:rsidRPr="00892489" w:rsidRDefault="00B90224" w:rsidP="00B902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224" w:rsidRPr="00892489" w14:paraId="2129EFB6" w14:textId="77777777" w:rsidTr="00CA6F40">
        <w:trPr>
          <w:trHeight w:val="152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4D2D7769" w14:textId="77777777" w:rsidR="00B90224" w:rsidRPr="00027396" w:rsidRDefault="00B90224" w:rsidP="00B90224">
            <w:pPr>
              <w:jc w:val="center"/>
              <w:rPr>
                <w:rFonts w:eastAsiaTheme="minorEastAsia"/>
                <w:b/>
                <w:bCs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Maths Area</w:t>
            </w:r>
          </w:p>
        </w:tc>
        <w:tc>
          <w:tcPr>
            <w:tcW w:w="5797" w:type="dxa"/>
            <w:gridSpan w:val="2"/>
            <w:shd w:val="clear" w:color="auto" w:fill="DEEAF6" w:themeFill="accent1" w:themeFillTint="33"/>
            <w:vAlign w:val="center"/>
          </w:tcPr>
          <w:p w14:paraId="644AE044" w14:textId="77777777" w:rsidR="00B90224" w:rsidRPr="009A3872" w:rsidRDefault="00B90224" w:rsidP="00B902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A3872">
              <w:rPr>
                <w:rFonts w:ascii="Arial" w:hAnsi="Arial" w:cs="Arial"/>
                <w:b/>
                <w:sz w:val="16"/>
                <w:szCs w:val="16"/>
              </w:rPr>
              <w:t>Number: Addition and Subtraction</w:t>
            </w:r>
          </w:p>
        </w:tc>
        <w:tc>
          <w:tcPr>
            <w:tcW w:w="5797" w:type="dxa"/>
            <w:gridSpan w:val="2"/>
            <w:shd w:val="clear" w:color="auto" w:fill="DEEAF6" w:themeFill="accent1" w:themeFillTint="33"/>
            <w:vAlign w:val="center"/>
          </w:tcPr>
          <w:p w14:paraId="278A8AD7" w14:textId="77777777" w:rsidR="00B90224" w:rsidRPr="009A3872" w:rsidRDefault="00B90224" w:rsidP="00B902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3872">
              <w:rPr>
                <w:rFonts w:ascii="Arial" w:hAnsi="Arial" w:cs="Arial"/>
                <w:b/>
                <w:sz w:val="16"/>
                <w:szCs w:val="16"/>
              </w:rPr>
              <w:t>Measurement: Money</w:t>
            </w:r>
          </w:p>
        </w:tc>
        <w:tc>
          <w:tcPr>
            <w:tcW w:w="5797" w:type="dxa"/>
            <w:gridSpan w:val="2"/>
            <w:shd w:val="clear" w:color="auto" w:fill="DEEAF6" w:themeFill="accent1" w:themeFillTint="33"/>
            <w:vAlign w:val="center"/>
          </w:tcPr>
          <w:p w14:paraId="08FD106F" w14:textId="77777777" w:rsidR="00B90224" w:rsidRPr="009A3872" w:rsidRDefault="00B90224" w:rsidP="00B902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A3872">
              <w:rPr>
                <w:rFonts w:ascii="Arial" w:hAnsi="Arial" w:cs="Arial"/>
                <w:b/>
                <w:sz w:val="16"/>
                <w:szCs w:val="16"/>
              </w:rPr>
              <w:t>Number: Multiplication and Division</w:t>
            </w:r>
          </w:p>
        </w:tc>
        <w:tc>
          <w:tcPr>
            <w:tcW w:w="2899" w:type="dxa"/>
            <w:vMerge/>
            <w:shd w:val="clear" w:color="auto" w:fill="EDEDED" w:themeFill="accent3" w:themeFillTint="33"/>
          </w:tcPr>
          <w:p w14:paraId="6F6C19E2" w14:textId="77777777" w:rsidR="00B90224" w:rsidRPr="00892489" w:rsidRDefault="00B90224" w:rsidP="00B902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224" w:rsidRPr="00892489" w14:paraId="785B0635" w14:textId="77777777" w:rsidTr="00CA6F40">
        <w:trPr>
          <w:trHeight w:val="162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60DDCF4A" w14:textId="77777777" w:rsidR="00B90224" w:rsidRPr="00D33608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866303C" w14:textId="77777777" w:rsidR="00B90224" w:rsidRPr="00D33608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 xml:space="preserve">National Curriculum objectives  </w:t>
            </w:r>
          </w:p>
          <w:p w14:paraId="43554C48" w14:textId="77777777" w:rsidR="00B90224" w:rsidRPr="00027396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5797" w:type="dxa"/>
            <w:gridSpan w:val="2"/>
          </w:tcPr>
          <w:p w14:paraId="3A5C41DF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1. Solve problems with addition and subtraction: using concrete objects and pictorial representations, including those involving numbers, quantities and measures &amp; applying their increasing knowledge of mental and written methods</w:t>
            </w:r>
          </w:p>
          <w:p w14:paraId="0057C814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2. Recall and use addition and subtraction facts to 20 fluently, and derive and use related facts up to 100</w:t>
            </w:r>
          </w:p>
          <w:p w14:paraId="42A3665B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3. Add and subtract numbers using concrete objects, pictorial representations, </w:t>
            </w:r>
            <w:proofErr w:type="spellStart"/>
            <w:r w:rsidRPr="00CA6F40">
              <w:rPr>
                <w:rFonts w:cstheme="minorHAnsi"/>
                <w:sz w:val="16"/>
                <w:szCs w:val="16"/>
              </w:rPr>
              <w:t>andmentally</w:t>
            </w:r>
            <w:proofErr w:type="spellEnd"/>
            <w:r w:rsidRPr="00CA6F40">
              <w:rPr>
                <w:rFonts w:cstheme="minorHAnsi"/>
                <w:sz w:val="16"/>
                <w:szCs w:val="16"/>
              </w:rPr>
              <w:t>, including: a two-digit number and ones, a two-digit number and tens, two two-digit numbers, adding three one-digit numbers</w:t>
            </w:r>
          </w:p>
          <w:p w14:paraId="119A88A8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4. Recognise and use the inverse relationship between addition and subtraction and use this to check calculations and solve missing number problems.</w:t>
            </w:r>
          </w:p>
          <w:p w14:paraId="70793D7D" w14:textId="77777777" w:rsidR="00B90224" w:rsidRPr="00CA6F40" w:rsidRDefault="00B90224" w:rsidP="00B9022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797" w:type="dxa"/>
            <w:gridSpan w:val="2"/>
          </w:tcPr>
          <w:p w14:paraId="7638E7E8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1. recognise and use symbols for pounds (£) and pence (p); combine amounts to make a particular value</w:t>
            </w:r>
          </w:p>
          <w:p w14:paraId="0025A719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2. </w:t>
            </w:r>
            <w:proofErr w:type="spellStart"/>
            <w:r w:rsidRPr="00CA6F40">
              <w:rPr>
                <w:rFonts w:cstheme="minorHAnsi"/>
                <w:sz w:val="16"/>
                <w:szCs w:val="16"/>
              </w:rPr>
              <w:t>Fnd</w:t>
            </w:r>
            <w:proofErr w:type="spellEnd"/>
            <w:r w:rsidRPr="00CA6F40">
              <w:rPr>
                <w:rFonts w:cstheme="minorHAnsi"/>
                <w:sz w:val="16"/>
                <w:szCs w:val="16"/>
              </w:rPr>
              <w:t xml:space="preserve"> different combinations of coins that equal the same amounts of money</w:t>
            </w:r>
          </w:p>
          <w:p w14:paraId="3F88084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3. Solve simple problems in a practical context involving addition and subtraction of money of the same unit, including giving change</w:t>
            </w:r>
          </w:p>
          <w:p w14:paraId="60B26D59" w14:textId="77777777" w:rsidR="00B90224" w:rsidRPr="00CA6F40" w:rsidRDefault="00B90224" w:rsidP="00B90224">
            <w:pPr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5797" w:type="dxa"/>
            <w:gridSpan w:val="2"/>
          </w:tcPr>
          <w:p w14:paraId="3819EA9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1. Recall and use multiplication and division facts for the 2, 5 and 10 multiplication tables, including recognising odd and even numbers</w:t>
            </w:r>
          </w:p>
          <w:p w14:paraId="554974FA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2. Calculate mathematical statements for multiplication and division within the multiplication tables and write them using the multiplication (×), division (÷) and equals (=) signs</w:t>
            </w:r>
          </w:p>
          <w:p w14:paraId="7E1977A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sz w:val="16"/>
                <w:szCs w:val="16"/>
              </w:rPr>
              <w:t>3. show that multiplication of two numbers can be done in any order (commutative) and division of one number by another cannot</w:t>
            </w:r>
          </w:p>
          <w:p w14:paraId="321043E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4. Solve problems involving multiplication and division, using materials, arrays, repeated addition, mental methods, and multiplication and division facts, including problems in contexts.</w:t>
            </w:r>
          </w:p>
          <w:p w14:paraId="35097658" w14:textId="77777777" w:rsidR="00B90224" w:rsidRPr="00CA6F40" w:rsidRDefault="00B90224" w:rsidP="00B9022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99" w:type="dxa"/>
            <w:vMerge/>
            <w:shd w:val="clear" w:color="auto" w:fill="EDEDED" w:themeFill="accent3" w:themeFillTint="33"/>
          </w:tcPr>
          <w:p w14:paraId="470DD2C1" w14:textId="77777777" w:rsidR="00B90224" w:rsidRPr="00892489" w:rsidRDefault="00B90224" w:rsidP="00B902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90224" w:rsidRPr="00854EA2" w14:paraId="3E350E9D" w14:textId="77777777" w:rsidTr="00CA6F40">
        <w:trPr>
          <w:cantSplit/>
          <w:trHeight w:val="866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570A2620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Weekly Teaching</w:t>
            </w:r>
          </w:p>
          <w:p w14:paraId="3B6571AB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</w:rPr>
            </w:pPr>
          </w:p>
          <w:p w14:paraId="3DC67102" w14:textId="77777777" w:rsidR="00B90224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0EA22F0" w14:textId="77777777" w:rsidR="00B90224" w:rsidRPr="00027396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14AF00F" w14:textId="77777777" w:rsidR="00B90224" w:rsidRPr="00021F02" w:rsidRDefault="00B90224" w:rsidP="00B90224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898" w:type="dxa"/>
          </w:tcPr>
          <w:p w14:paraId="22E842FF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Recognise and use the inverse relationship between addition and subtraction and use this to check calculations and solve missing number problems.</w:t>
            </w:r>
          </w:p>
          <w:p w14:paraId="435F03EB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F26374F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Inverse – how to use to check calculations</w:t>
            </w:r>
          </w:p>
        </w:tc>
        <w:tc>
          <w:tcPr>
            <w:tcW w:w="2899" w:type="dxa"/>
          </w:tcPr>
          <w:p w14:paraId="6824A744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Solve problems with addition and subtraction: using concrete objects and pictorial representations, including those involving numbers, quantities and measures &amp; applying their increasing knowledge of mental and written methods</w:t>
            </w:r>
          </w:p>
          <w:p w14:paraId="6131C62D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D8C8A7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Problems to include and cover all previous taught objectives for addition and subtraction. </w:t>
            </w:r>
          </w:p>
        </w:tc>
        <w:tc>
          <w:tcPr>
            <w:tcW w:w="2918" w:type="dxa"/>
          </w:tcPr>
          <w:p w14:paraId="23A889BD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Recognise the different coins and use the symbols £ p </w:t>
            </w:r>
          </w:p>
          <w:p w14:paraId="13B8EC5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84F3619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Understand the value of different coins</w:t>
            </w:r>
          </w:p>
          <w:p w14:paraId="51DB1FEB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E64551C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Count money – pence </w:t>
            </w:r>
          </w:p>
          <w:p w14:paraId="4A21EBBD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25D7FF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Count money – pounds (notes and coins)</w:t>
            </w:r>
          </w:p>
          <w:p w14:paraId="2802D31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0F68E13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Count money – notes and coins </w:t>
            </w:r>
          </w:p>
          <w:p w14:paraId="4594B5E0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7512235F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Make equivalent amounts of money with different coins/notes. </w:t>
            </w:r>
          </w:p>
          <w:p w14:paraId="53E3DAE9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79" w:type="dxa"/>
          </w:tcPr>
          <w:p w14:paraId="67520FF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Solve problems involving money:</w:t>
            </w:r>
          </w:p>
          <w:p w14:paraId="523B18BF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- Find the total (combining amounts to make a particular value)</w:t>
            </w:r>
          </w:p>
          <w:p w14:paraId="4031430F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CE670F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- Find the difference </w:t>
            </w:r>
          </w:p>
          <w:p w14:paraId="6F887763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15911FD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- Find change </w:t>
            </w:r>
          </w:p>
          <w:p w14:paraId="31140F0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991132C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  <w:highlight w:val="yellow"/>
              </w:rPr>
              <w:t>Teach 2 step problems throughout unit</w:t>
            </w:r>
          </w:p>
          <w:p w14:paraId="7D996F73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59" w:type="dxa"/>
          </w:tcPr>
          <w:p w14:paraId="0255814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CA6F40">
              <w:rPr>
                <w:rFonts w:cstheme="minorHAnsi"/>
                <w:sz w:val="16"/>
                <w:szCs w:val="16"/>
                <w:u w:val="single"/>
              </w:rPr>
              <w:t>Multiplication</w:t>
            </w:r>
          </w:p>
          <w:p w14:paraId="254CFC8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Recognise, make and add equal groups (repeated addition)</w:t>
            </w:r>
          </w:p>
          <w:p w14:paraId="15806CF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7AE0E06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Use x = sign in number sentences</w:t>
            </w:r>
          </w:p>
          <w:p w14:paraId="200D8A64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282D001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Use arrays to represent multiplication</w:t>
            </w:r>
          </w:p>
          <w:p w14:paraId="2F72A09D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B88703D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  <w:highlight w:val="cyan"/>
              </w:rPr>
              <w:t>(Questions to include multiples of 2,5, 10 times table)</w:t>
            </w:r>
          </w:p>
          <w:p w14:paraId="1C46BFC2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137490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Include problem solving </w:t>
            </w:r>
            <w:r>
              <w:rPr>
                <w:rFonts w:cstheme="minorHAnsi"/>
                <w:sz w:val="16"/>
                <w:szCs w:val="16"/>
              </w:rPr>
              <w:t>i</w:t>
            </w:r>
            <w:r w:rsidRPr="00CA6F40">
              <w:rPr>
                <w:rFonts w:cstheme="minorHAnsi"/>
                <w:sz w:val="16"/>
                <w:szCs w:val="16"/>
              </w:rPr>
              <w:t xml:space="preserve">nvolving the above. </w:t>
            </w:r>
          </w:p>
          <w:p w14:paraId="20F932F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8" w:type="dxa"/>
          </w:tcPr>
          <w:p w14:paraId="1324E1A9" w14:textId="77777777" w:rsidR="00B90224" w:rsidRPr="00CA6F40" w:rsidRDefault="00B90224" w:rsidP="00B90224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CA6F40">
              <w:rPr>
                <w:rFonts w:cstheme="minorHAnsi"/>
                <w:sz w:val="16"/>
                <w:szCs w:val="16"/>
                <w:u w:val="single"/>
              </w:rPr>
              <w:t>Division</w:t>
            </w:r>
          </w:p>
          <w:p w14:paraId="08F1BF2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Recognise division as sharing / making equal groups of</w:t>
            </w:r>
          </w:p>
          <w:p w14:paraId="3D3EFBD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44FEADA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Understand and identify odd and even numbers. </w:t>
            </w:r>
          </w:p>
          <w:p w14:paraId="78F18A2E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54EF082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  <w:highlight w:val="cyan"/>
              </w:rPr>
              <w:t>(Questions to include multiples of 2,5, 10 times table)</w:t>
            </w:r>
          </w:p>
          <w:p w14:paraId="206D975A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7540F4B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Include problem solving </w:t>
            </w:r>
            <w:r>
              <w:rPr>
                <w:rFonts w:cstheme="minorHAnsi"/>
                <w:sz w:val="16"/>
                <w:szCs w:val="16"/>
              </w:rPr>
              <w:t>i</w:t>
            </w:r>
            <w:r w:rsidRPr="00CA6F40">
              <w:rPr>
                <w:rFonts w:cstheme="minorHAnsi"/>
                <w:sz w:val="16"/>
                <w:szCs w:val="16"/>
              </w:rPr>
              <w:t xml:space="preserve">nvolving the above. </w:t>
            </w:r>
          </w:p>
          <w:p w14:paraId="5EDB818B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99" w:type="dxa"/>
            <w:vMerge/>
            <w:shd w:val="clear" w:color="auto" w:fill="EDEDED" w:themeFill="accent3" w:themeFillTint="33"/>
          </w:tcPr>
          <w:p w14:paraId="26058E69" w14:textId="77777777" w:rsidR="00B90224" w:rsidRDefault="00B90224" w:rsidP="00B902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0224" w14:paraId="23A8C277" w14:textId="77777777" w:rsidTr="00CA6F40">
        <w:trPr>
          <w:cantSplit/>
          <w:trHeight w:val="866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147E66EB" w14:textId="77777777" w:rsidR="00B90224" w:rsidRPr="003D2211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Links within Maths</w:t>
            </w:r>
          </w:p>
          <w:p w14:paraId="503EFC98" w14:textId="77777777" w:rsidR="00B90224" w:rsidRPr="003D2211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1B6D280A" w14:textId="77777777" w:rsidR="00B90224" w:rsidRPr="003D2211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Areas for consolidation / Retrieval Practise</w:t>
            </w:r>
          </w:p>
        </w:tc>
        <w:tc>
          <w:tcPr>
            <w:tcW w:w="2898" w:type="dxa"/>
          </w:tcPr>
          <w:p w14:paraId="45A5D2C9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Number bonds to 5 /10</w:t>
            </w:r>
          </w:p>
          <w:p w14:paraId="059449FB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4E6D74F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Doubles / near doubles</w:t>
            </w:r>
          </w:p>
          <w:p w14:paraId="46DEC339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AF42D28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Odd / even numbers</w:t>
            </w:r>
          </w:p>
          <w:p w14:paraId="3475545D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4323EF1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More / less</w:t>
            </w:r>
          </w:p>
          <w:p w14:paraId="66A55E25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71198CED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Place value – tens and ones</w:t>
            </w:r>
          </w:p>
          <w:p w14:paraId="7C4057FB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B7C2A00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Measures – mass, length, capacity for adding/subtracting</w:t>
            </w:r>
          </w:p>
          <w:p w14:paraId="7564188A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C0E5E78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Add by making 10</w:t>
            </w:r>
          </w:p>
          <w:p w14:paraId="6E4AF0A4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BFEB59E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Adding zero</w:t>
            </w:r>
          </w:p>
          <w:p w14:paraId="058A59ED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7A87F50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 xml:space="preserve">Addition is </w:t>
            </w:r>
            <w:proofErr w:type="spellStart"/>
            <w:r w:rsidRPr="008127F2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  <w:r w:rsidRPr="008127F2">
              <w:rPr>
                <w:rFonts w:cstheme="minorHAnsi"/>
                <w:sz w:val="16"/>
                <w:szCs w:val="16"/>
              </w:rPr>
              <w:t xml:space="preserve"> – subtraction is not</w:t>
            </w:r>
          </w:p>
        </w:tc>
        <w:tc>
          <w:tcPr>
            <w:tcW w:w="2899" w:type="dxa"/>
          </w:tcPr>
          <w:p w14:paraId="0628EBF8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Number bonds to 5 /10</w:t>
            </w:r>
          </w:p>
          <w:p w14:paraId="6AF13CA4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3B05E95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Doubles / near doubles</w:t>
            </w:r>
          </w:p>
          <w:p w14:paraId="60294F78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BDAAA87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Odd / even numbers</w:t>
            </w:r>
          </w:p>
          <w:p w14:paraId="7ECCC126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01AD348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More / less</w:t>
            </w:r>
          </w:p>
          <w:p w14:paraId="70282A06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FE12336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Place value – tens and ones</w:t>
            </w:r>
          </w:p>
          <w:p w14:paraId="0B10B25A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A96D11B" w14:textId="77777777" w:rsidR="00B90224" w:rsidRPr="008127F2" w:rsidRDefault="00B90224" w:rsidP="00B90224">
            <w:pPr>
              <w:rPr>
                <w:sz w:val="16"/>
              </w:rPr>
            </w:pPr>
            <w:r w:rsidRPr="008127F2">
              <w:rPr>
                <w:sz w:val="16"/>
              </w:rPr>
              <w:t>Identify, represent and estimate numbers using different representations, including the number line</w:t>
            </w:r>
          </w:p>
          <w:p w14:paraId="26E0CB4E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8E448A7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Measures – mass, length, capacity for adding/subtracting</w:t>
            </w:r>
          </w:p>
          <w:p w14:paraId="08C3F5EE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0BE54F8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10 more,10 less</w:t>
            </w:r>
          </w:p>
          <w:p w14:paraId="00CEA010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1DF43DB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Missing number problems</w:t>
            </w:r>
          </w:p>
        </w:tc>
        <w:tc>
          <w:tcPr>
            <w:tcW w:w="2918" w:type="dxa"/>
          </w:tcPr>
          <w:p w14:paraId="3D3AEB52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Counting in multiples of 2, 5, 10</w:t>
            </w:r>
          </w:p>
          <w:p w14:paraId="18628810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70A92C0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Place value – partitioning 10p / 1p</w:t>
            </w:r>
          </w:p>
          <w:p w14:paraId="0BAC876D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74D4127F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10 more, 10 less</w:t>
            </w:r>
          </w:p>
        </w:tc>
        <w:tc>
          <w:tcPr>
            <w:tcW w:w="2879" w:type="dxa"/>
          </w:tcPr>
          <w:p w14:paraId="06D6914B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Counting in multiples of 2, 5, 10</w:t>
            </w:r>
          </w:p>
          <w:p w14:paraId="7090A729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7869C395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 xml:space="preserve">Place value – partitioning 10p / 1p – exchanging </w:t>
            </w:r>
          </w:p>
          <w:p w14:paraId="0C81165B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F4351D6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Addition / subtraction</w:t>
            </w:r>
          </w:p>
          <w:p w14:paraId="64A76218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046B2D61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 xml:space="preserve">Inverse </w:t>
            </w:r>
            <w:proofErr w:type="spellStart"/>
            <w:r w:rsidRPr="008127F2">
              <w:rPr>
                <w:rFonts w:cstheme="minorHAnsi"/>
                <w:sz w:val="16"/>
                <w:szCs w:val="16"/>
              </w:rPr>
              <w:t>operactions</w:t>
            </w:r>
            <w:proofErr w:type="spellEnd"/>
          </w:p>
          <w:p w14:paraId="1EB8A2FB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C512843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More / less</w:t>
            </w:r>
          </w:p>
          <w:p w14:paraId="40826B35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959" w:type="dxa"/>
          </w:tcPr>
          <w:p w14:paraId="66579410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Counting in multiples of 2, 5, 10</w:t>
            </w:r>
          </w:p>
          <w:p w14:paraId="48D8126A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44735DD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Counting representation (arrays)</w:t>
            </w:r>
          </w:p>
          <w:p w14:paraId="5AEA3274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59E7DCE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Counting representation (bar model)</w:t>
            </w:r>
          </w:p>
          <w:p w14:paraId="0C4D36BC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0939772F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Double</w:t>
            </w:r>
          </w:p>
          <w:p w14:paraId="7C9DF1FB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25914F5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Place value – tens and ones</w:t>
            </w:r>
          </w:p>
          <w:p w14:paraId="3E85CEB3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2E577EBF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Odd/even</w:t>
            </w:r>
          </w:p>
          <w:p w14:paraId="6DA6376E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1CA97332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 xml:space="preserve">Multiplication is </w:t>
            </w:r>
            <w:proofErr w:type="spellStart"/>
            <w:r w:rsidRPr="008127F2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</w:p>
          <w:p w14:paraId="2BB4FEEF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9A4F263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 xml:space="preserve">Number lines for counting in forwards steps </w:t>
            </w:r>
          </w:p>
          <w:p w14:paraId="27F39875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72C87D6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8" w:type="dxa"/>
          </w:tcPr>
          <w:p w14:paraId="1263F396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Multiples of 2, 5, 10</w:t>
            </w:r>
          </w:p>
          <w:p w14:paraId="1F8488FA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3A879D3C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Halving</w:t>
            </w:r>
          </w:p>
          <w:p w14:paraId="7FA7EC65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824EA95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Inverse of multiplication – related multiplication and division facts</w:t>
            </w:r>
          </w:p>
          <w:p w14:paraId="6B4834C3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4C1D067D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Arrays</w:t>
            </w:r>
          </w:p>
          <w:p w14:paraId="108EC7C0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5091B829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 xml:space="preserve">Multiplication is </w:t>
            </w:r>
            <w:proofErr w:type="spellStart"/>
            <w:r w:rsidRPr="008127F2">
              <w:rPr>
                <w:rFonts w:cstheme="minorHAnsi"/>
                <w:sz w:val="16"/>
                <w:szCs w:val="16"/>
              </w:rPr>
              <w:t>commutitive</w:t>
            </w:r>
            <w:proofErr w:type="spellEnd"/>
            <w:r w:rsidRPr="008127F2">
              <w:rPr>
                <w:rFonts w:cstheme="minorHAnsi"/>
                <w:sz w:val="16"/>
                <w:szCs w:val="16"/>
              </w:rPr>
              <w:t xml:space="preserve"> – division is not</w:t>
            </w:r>
          </w:p>
          <w:p w14:paraId="0152EB91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6523D804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Number lines to count backwards in steps</w:t>
            </w:r>
          </w:p>
          <w:p w14:paraId="2B22F017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</w:p>
          <w:p w14:paraId="7661711A" w14:textId="77777777" w:rsidR="00B90224" w:rsidRPr="008127F2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Odd/even</w:t>
            </w:r>
          </w:p>
        </w:tc>
        <w:tc>
          <w:tcPr>
            <w:tcW w:w="2899" w:type="dxa"/>
            <w:vMerge/>
            <w:shd w:val="clear" w:color="auto" w:fill="EDEDED" w:themeFill="accent3" w:themeFillTint="33"/>
          </w:tcPr>
          <w:p w14:paraId="133CEEFB" w14:textId="77777777" w:rsidR="00B90224" w:rsidRDefault="00B90224" w:rsidP="00B902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0224" w14:paraId="365D2E0A" w14:textId="77777777" w:rsidTr="00B541A4">
        <w:trPr>
          <w:cantSplit/>
          <w:trHeight w:val="866"/>
        </w:trPr>
        <w:tc>
          <w:tcPr>
            <w:tcW w:w="1744" w:type="dxa"/>
            <w:shd w:val="clear" w:color="auto" w:fill="FFF2CC" w:themeFill="accent4" w:themeFillTint="33"/>
            <w:vAlign w:val="center"/>
          </w:tcPr>
          <w:p w14:paraId="1C391A50" w14:textId="77777777" w:rsidR="00B90224" w:rsidRPr="003D2211" w:rsidRDefault="00B90224" w:rsidP="00B9022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51488F">
              <w:rPr>
                <w:rFonts w:eastAsiaTheme="minorEastAsia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5797" w:type="dxa"/>
            <w:gridSpan w:val="2"/>
          </w:tcPr>
          <w:p w14:paraId="55B322B0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Addition, add, more, and, make, sum, total, altogether</w:t>
            </w:r>
          </w:p>
          <w:p w14:paraId="5446998C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Double, near double, half, halve</w:t>
            </w:r>
          </w:p>
          <w:p w14:paraId="337D6102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how many more to make …?</w:t>
            </w:r>
          </w:p>
          <w:p w14:paraId="6BFF58B3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how many more is … than …?</w:t>
            </w:r>
          </w:p>
          <w:p w14:paraId="3DFAB61A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how much more is …?</w:t>
            </w:r>
          </w:p>
          <w:p w14:paraId="5628CCA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Subtract, take away</w:t>
            </w:r>
          </w:p>
          <w:p w14:paraId="763FE7E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how many are left/left </w:t>
            </w:r>
            <w:proofErr w:type="gramStart"/>
            <w:r w:rsidRPr="00CA6F40">
              <w:rPr>
                <w:rFonts w:cstheme="minorHAnsi"/>
                <w:sz w:val="16"/>
                <w:szCs w:val="16"/>
              </w:rPr>
              <w:t>over?,</w:t>
            </w:r>
            <w:proofErr w:type="gramEnd"/>
            <w:r w:rsidRPr="00CA6F40">
              <w:rPr>
                <w:rFonts w:cstheme="minorHAnsi"/>
                <w:sz w:val="16"/>
                <w:szCs w:val="16"/>
              </w:rPr>
              <w:t xml:space="preserve"> how many have gone?, how many fewer is … than …?</w:t>
            </w:r>
          </w:p>
          <w:p w14:paraId="0CB05C7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how much less is …?</w:t>
            </w:r>
          </w:p>
          <w:p w14:paraId="64D8091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difference between</w:t>
            </w:r>
          </w:p>
          <w:p w14:paraId="4EE17240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equals, is the same as</w:t>
            </w:r>
          </w:p>
          <w:p w14:paraId="39E8D240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number bonds/pairs/facts</w:t>
            </w:r>
          </w:p>
          <w:p w14:paraId="33D6A24A" w14:textId="77777777" w:rsidR="00B90224" w:rsidRPr="00CA6F40" w:rsidRDefault="00B90224" w:rsidP="00B9022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tens boundary</w:t>
            </w:r>
          </w:p>
        </w:tc>
        <w:tc>
          <w:tcPr>
            <w:tcW w:w="5797" w:type="dxa"/>
            <w:gridSpan w:val="2"/>
          </w:tcPr>
          <w:p w14:paraId="4C1CBDD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Money, coin</w:t>
            </w:r>
          </w:p>
          <w:p w14:paraId="05AB8320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penny, pence, pound</w:t>
            </w:r>
          </w:p>
          <w:p w14:paraId="1FD227F0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price, cost</w:t>
            </w:r>
          </w:p>
          <w:p w14:paraId="5C52D65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buy, bought, sell, sold</w:t>
            </w:r>
          </w:p>
          <w:p w14:paraId="70F58B43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spend, spent, pay, change</w:t>
            </w:r>
          </w:p>
          <w:p w14:paraId="16EC8A5F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 xml:space="preserve">dear, costs more, expensive, higher, </w:t>
            </w:r>
          </w:p>
          <w:p w14:paraId="0B8509E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cheap, costs less, cheaper, lower</w:t>
            </w:r>
          </w:p>
          <w:p w14:paraId="09D9768E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costs the same as</w:t>
            </w:r>
          </w:p>
          <w:p w14:paraId="76A5C953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how much …?</w:t>
            </w:r>
          </w:p>
          <w:p w14:paraId="512967A4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how many …?</w:t>
            </w:r>
          </w:p>
          <w:p w14:paraId="3C79ED66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total</w:t>
            </w:r>
          </w:p>
        </w:tc>
        <w:tc>
          <w:tcPr>
            <w:tcW w:w="5797" w:type="dxa"/>
            <w:gridSpan w:val="2"/>
          </w:tcPr>
          <w:p w14:paraId="2C952E5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Multiplication, multiply, multiplied by, multiple, groups of, times, repeated addition</w:t>
            </w:r>
          </w:p>
          <w:p w14:paraId="721F4945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Division, dividing, divide, divided by, divided into</w:t>
            </w:r>
          </w:p>
          <w:p w14:paraId="354AC677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Grouping, sharing, share, share equally, left, left over</w:t>
            </w:r>
          </w:p>
          <w:p w14:paraId="10AC9A60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Doubling, halving, array</w:t>
            </w:r>
          </w:p>
          <w:p w14:paraId="48AB11DE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row, column</w:t>
            </w:r>
          </w:p>
          <w:p w14:paraId="65D945F1" w14:textId="77777777" w:rsidR="00B90224" w:rsidRPr="00CA6F40" w:rsidRDefault="00B90224" w:rsidP="00B90224">
            <w:pPr>
              <w:rPr>
                <w:rFonts w:cstheme="minorHAnsi"/>
                <w:sz w:val="16"/>
                <w:szCs w:val="16"/>
              </w:rPr>
            </w:pPr>
            <w:r w:rsidRPr="00CA6F40">
              <w:rPr>
                <w:rFonts w:cstheme="minorHAnsi"/>
                <w:sz w:val="16"/>
                <w:szCs w:val="16"/>
              </w:rPr>
              <w:t>number patterns</w:t>
            </w:r>
          </w:p>
          <w:p w14:paraId="5B5D15A7" w14:textId="77777777" w:rsidR="00B90224" w:rsidRPr="00CA6F40" w:rsidRDefault="00B90224" w:rsidP="00B9022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99" w:type="dxa"/>
            <w:vMerge/>
            <w:shd w:val="clear" w:color="auto" w:fill="EDEDED" w:themeFill="accent3" w:themeFillTint="33"/>
          </w:tcPr>
          <w:p w14:paraId="1D147F1D" w14:textId="77777777" w:rsidR="00B90224" w:rsidRDefault="00B90224" w:rsidP="00B9022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2FBBF972" w14:textId="77777777" w:rsidR="00704764" w:rsidRDefault="00704764" w:rsidP="00892489">
      <w:pPr>
        <w:rPr>
          <w:rFonts w:ascii="Arial" w:hAnsi="Arial" w:cs="Arial"/>
        </w:rPr>
      </w:pPr>
    </w:p>
    <w:p w14:paraId="595D4CA6" w14:textId="77777777" w:rsidR="00333622" w:rsidRDefault="00333622" w:rsidP="00333622">
      <w:pPr>
        <w:rPr>
          <w:rFonts w:ascii="Arial" w:hAnsi="Arial" w:cs="Arial"/>
        </w:rPr>
      </w:pPr>
    </w:p>
    <w:p w14:paraId="6B526C05" w14:textId="77777777" w:rsidR="00333622" w:rsidRDefault="00333622" w:rsidP="00333622">
      <w:r>
        <w:lastRenderedPageBreak/>
        <w:t xml:space="preserve">Link for planning </w:t>
      </w:r>
      <w:hyperlink r:id="rId8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     </w:t>
      </w:r>
      <w:r w:rsidRPr="004800D9">
        <w:rPr>
          <w:highlight w:val="cyan"/>
        </w:rPr>
        <w:t>Tips</w:t>
      </w:r>
      <w:r>
        <w:t xml:space="preserve">       </w:t>
      </w:r>
      <w:r w:rsidRPr="004800D9">
        <w:rPr>
          <w:highlight w:val="green"/>
        </w:rPr>
        <w:t xml:space="preserve">Additional </w:t>
      </w:r>
      <w:r w:rsidRPr="00854EA2">
        <w:rPr>
          <w:highlight w:val="green"/>
        </w:rPr>
        <w:t>objective/ method</w:t>
      </w:r>
      <w:r w:rsidRPr="00525524">
        <w:rPr>
          <w:highlight w:val="green"/>
        </w:rPr>
        <w:t>/ unit</w:t>
      </w:r>
      <w:r>
        <w:t xml:space="preserve">      </w:t>
      </w:r>
      <w:r w:rsidRPr="00854EA2">
        <w:rPr>
          <w:highlight w:val="yellow"/>
        </w:rPr>
        <w:t>Things to consider for planning</w:t>
      </w:r>
      <w:r>
        <w:t xml:space="preserve">      </w:t>
      </w:r>
      <w:r w:rsidRPr="00704764">
        <w:rPr>
          <w:highlight w:val="magenta"/>
        </w:rPr>
        <w:t xml:space="preserve">Recapping from </w:t>
      </w:r>
      <w:proofErr w:type="spellStart"/>
      <w:r w:rsidRPr="00704764">
        <w:rPr>
          <w:highlight w:val="magenta"/>
        </w:rPr>
        <w:t>pervious</w:t>
      </w:r>
      <w:proofErr w:type="spellEnd"/>
      <w:r w:rsidRPr="00704764">
        <w:rPr>
          <w:highlight w:val="magenta"/>
        </w:rPr>
        <w:t xml:space="preserve"> year/term</w:t>
      </w:r>
    </w:p>
    <w:p w14:paraId="5406F559" w14:textId="77777777" w:rsidR="00333622" w:rsidRPr="005B0BE1" w:rsidRDefault="00333622" w:rsidP="00892489">
      <w:pPr>
        <w:rPr>
          <w:rFonts w:ascii="Arial" w:hAnsi="Arial" w:cs="Arial"/>
        </w:rPr>
      </w:pPr>
    </w:p>
    <w:sectPr w:rsidR="00333622" w:rsidRPr="005B0BE1" w:rsidSect="005B0BE1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A5FAE" w14:textId="77777777" w:rsidR="00B90224" w:rsidRDefault="00B90224" w:rsidP="00B90224">
      <w:pPr>
        <w:spacing w:after="0" w:line="240" w:lineRule="auto"/>
      </w:pPr>
      <w:r>
        <w:separator/>
      </w:r>
    </w:p>
  </w:endnote>
  <w:endnote w:type="continuationSeparator" w:id="0">
    <w:p w14:paraId="2F6F915E" w14:textId="77777777" w:rsidR="00B90224" w:rsidRDefault="00B90224" w:rsidP="00B90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AB142" w14:textId="77777777" w:rsidR="00B90224" w:rsidRDefault="00B90224" w:rsidP="00B90224">
      <w:pPr>
        <w:spacing w:after="0" w:line="240" w:lineRule="auto"/>
      </w:pPr>
      <w:r>
        <w:separator/>
      </w:r>
    </w:p>
  </w:footnote>
  <w:footnote w:type="continuationSeparator" w:id="0">
    <w:p w14:paraId="122940E5" w14:textId="77777777" w:rsidR="00B90224" w:rsidRDefault="00B90224" w:rsidP="00B90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37FD2" w14:textId="5342CFB4" w:rsidR="00B90224" w:rsidRDefault="00B90224">
    <w:pPr>
      <w:pStyle w:val="Header"/>
    </w:pPr>
    <w:r w:rsidRPr="005F07DE">
      <w:rPr>
        <w:noProof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45270196" wp14:editId="4FEDA3B7">
          <wp:simplePos x="0" y="0"/>
          <wp:positionH relativeFrom="margin">
            <wp:align>left</wp:align>
          </wp:positionH>
          <wp:positionV relativeFrom="paragraph">
            <wp:posOffset>-310027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842EE"/>
    <w:multiLevelType w:val="hybridMultilevel"/>
    <w:tmpl w:val="CA58199E"/>
    <w:lvl w:ilvl="0" w:tplc="FDD45832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50CD6"/>
    <w:multiLevelType w:val="hybridMultilevel"/>
    <w:tmpl w:val="59B4B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A4F37"/>
    <w:multiLevelType w:val="hybridMultilevel"/>
    <w:tmpl w:val="039CC590"/>
    <w:lvl w:ilvl="0" w:tplc="3D6A5BD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25C7D"/>
    <w:multiLevelType w:val="hybridMultilevel"/>
    <w:tmpl w:val="A2A871E8"/>
    <w:lvl w:ilvl="0" w:tplc="474808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D6CC7"/>
    <w:multiLevelType w:val="hybridMultilevel"/>
    <w:tmpl w:val="DC30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26841"/>
    <w:multiLevelType w:val="hybridMultilevel"/>
    <w:tmpl w:val="98461A96"/>
    <w:lvl w:ilvl="0" w:tplc="E90CF0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521A3"/>
    <w:multiLevelType w:val="hybridMultilevel"/>
    <w:tmpl w:val="47585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625BD"/>
    <w:multiLevelType w:val="hybridMultilevel"/>
    <w:tmpl w:val="E81E7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83A14"/>
    <w:multiLevelType w:val="hybridMultilevel"/>
    <w:tmpl w:val="EF645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80B6A"/>
    <w:multiLevelType w:val="hybridMultilevel"/>
    <w:tmpl w:val="03E84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830C38"/>
    <w:multiLevelType w:val="hybridMultilevel"/>
    <w:tmpl w:val="F9F60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6D1B95"/>
    <w:multiLevelType w:val="hybridMultilevel"/>
    <w:tmpl w:val="99FCC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953BEA"/>
    <w:multiLevelType w:val="hybridMultilevel"/>
    <w:tmpl w:val="967E00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0C0F61"/>
    <w:multiLevelType w:val="hybridMultilevel"/>
    <w:tmpl w:val="35FC57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B7EC1"/>
    <w:multiLevelType w:val="hybridMultilevel"/>
    <w:tmpl w:val="20ACB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6B61A3"/>
    <w:multiLevelType w:val="hybridMultilevel"/>
    <w:tmpl w:val="00B0DA9A"/>
    <w:lvl w:ilvl="0" w:tplc="F37C965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727C2"/>
    <w:multiLevelType w:val="hybridMultilevel"/>
    <w:tmpl w:val="3EC42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F242DC"/>
    <w:multiLevelType w:val="hybridMultilevel"/>
    <w:tmpl w:val="BF8A8D1A"/>
    <w:lvl w:ilvl="0" w:tplc="D660E19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F27F7"/>
    <w:multiLevelType w:val="hybridMultilevel"/>
    <w:tmpl w:val="833282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114797"/>
    <w:multiLevelType w:val="hybridMultilevel"/>
    <w:tmpl w:val="5E2A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023F3E"/>
    <w:multiLevelType w:val="hybridMultilevel"/>
    <w:tmpl w:val="CC685BA2"/>
    <w:lvl w:ilvl="0" w:tplc="66A43FD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A4398F"/>
    <w:multiLevelType w:val="hybridMultilevel"/>
    <w:tmpl w:val="A3BE1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A44229"/>
    <w:multiLevelType w:val="hybridMultilevel"/>
    <w:tmpl w:val="DF1E2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821C6A"/>
    <w:multiLevelType w:val="hybridMultilevel"/>
    <w:tmpl w:val="8A185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567914"/>
    <w:multiLevelType w:val="hybridMultilevel"/>
    <w:tmpl w:val="0E3444E2"/>
    <w:lvl w:ilvl="0" w:tplc="2B32A36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173922"/>
    <w:multiLevelType w:val="hybridMultilevel"/>
    <w:tmpl w:val="3F04C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D836B2"/>
    <w:multiLevelType w:val="hybridMultilevel"/>
    <w:tmpl w:val="19B4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89327F"/>
    <w:multiLevelType w:val="hybridMultilevel"/>
    <w:tmpl w:val="D93C4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B3644D"/>
    <w:multiLevelType w:val="hybridMultilevel"/>
    <w:tmpl w:val="1E9E06A8"/>
    <w:lvl w:ilvl="0" w:tplc="E3F602D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581DCB"/>
    <w:multiLevelType w:val="hybridMultilevel"/>
    <w:tmpl w:val="82627668"/>
    <w:lvl w:ilvl="0" w:tplc="6330C01C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F954BA"/>
    <w:multiLevelType w:val="hybridMultilevel"/>
    <w:tmpl w:val="5A70E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93BE5"/>
    <w:multiLevelType w:val="hybridMultilevel"/>
    <w:tmpl w:val="DB5A8684"/>
    <w:lvl w:ilvl="0" w:tplc="6AE8B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975BC5"/>
    <w:multiLevelType w:val="hybridMultilevel"/>
    <w:tmpl w:val="EE0CE0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9475D"/>
    <w:multiLevelType w:val="hybridMultilevel"/>
    <w:tmpl w:val="DFB2308A"/>
    <w:lvl w:ilvl="0" w:tplc="042677D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1B136D"/>
    <w:multiLevelType w:val="hybridMultilevel"/>
    <w:tmpl w:val="1F707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E9263D"/>
    <w:multiLevelType w:val="hybridMultilevel"/>
    <w:tmpl w:val="CF8EF97C"/>
    <w:lvl w:ilvl="0" w:tplc="E90CF0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D0720B"/>
    <w:multiLevelType w:val="hybridMultilevel"/>
    <w:tmpl w:val="C15A0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3F6E30"/>
    <w:multiLevelType w:val="hybridMultilevel"/>
    <w:tmpl w:val="0B2CF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9"/>
  </w:num>
  <w:num w:numId="3">
    <w:abstractNumId w:val="18"/>
  </w:num>
  <w:num w:numId="4">
    <w:abstractNumId w:val="30"/>
  </w:num>
  <w:num w:numId="5">
    <w:abstractNumId w:val="22"/>
  </w:num>
  <w:num w:numId="6">
    <w:abstractNumId w:val="34"/>
  </w:num>
  <w:num w:numId="7">
    <w:abstractNumId w:val="40"/>
  </w:num>
  <w:num w:numId="8">
    <w:abstractNumId w:val="38"/>
  </w:num>
  <w:num w:numId="9">
    <w:abstractNumId w:val="1"/>
  </w:num>
  <w:num w:numId="10">
    <w:abstractNumId w:val="10"/>
  </w:num>
  <w:num w:numId="11">
    <w:abstractNumId w:val="31"/>
  </w:num>
  <w:num w:numId="12">
    <w:abstractNumId w:val="3"/>
  </w:num>
  <w:num w:numId="13">
    <w:abstractNumId w:val="8"/>
  </w:num>
  <w:num w:numId="14">
    <w:abstractNumId w:val="4"/>
  </w:num>
  <w:num w:numId="15">
    <w:abstractNumId w:val="11"/>
  </w:num>
  <w:num w:numId="16">
    <w:abstractNumId w:val="9"/>
  </w:num>
  <w:num w:numId="17">
    <w:abstractNumId w:val="39"/>
  </w:num>
  <w:num w:numId="18">
    <w:abstractNumId w:val="5"/>
  </w:num>
  <w:num w:numId="19">
    <w:abstractNumId w:val="19"/>
  </w:num>
  <w:num w:numId="20">
    <w:abstractNumId w:val="7"/>
  </w:num>
  <w:num w:numId="21">
    <w:abstractNumId w:val="35"/>
  </w:num>
  <w:num w:numId="22">
    <w:abstractNumId w:val="20"/>
  </w:num>
  <w:num w:numId="23">
    <w:abstractNumId w:val="24"/>
  </w:num>
  <w:num w:numId="24">
    <w:abstractNumId w:val="21"/>
  </w:num>
  <w:num w:numId="25">
    <w:abstractNumId w:val="25"/>
  </w:num>
  <w:num w:numId="26">
    <w:abstractNumId w:val="41"/>
  </w:num>
  <w:num w:numId="27">
    <w:abstractNumId w:val="13"/>
  </w:num>
  <w:num w:numId="28">
    <w:abstractNumId w:val="6"/>
  </w:num>
  <w:num w:numId="29">
    <w:abstractNumId w:val="15"/>
  </w:num>
  <w:num w:numId="30">
    <w:abstractNumId w:val="36"/>
  </w:num>
  <w:num w:numId="31">
    <w:abstractNumId w:val="28"/>
  </w:num>
  <w:num w:numId="32">
    <w:abstractNumId w:val="37"/>
  </w:num>
  <w:num w:numId="33">
    <w:abstractNumId w:val="16"/>
  </w:num>
  <w:num w:numId="34">
    <w:abstractNumId w:val="12"/>
  </w:num>
  <w:num w:numId="35">
    <w:abstractNumId w:val="14"/>
  </w:num>
  <w:num w:numId="36">
    <w:abstractNumId w:val="0"/>
  </w:num>
  <w:num w:numId="37">
    <w:abstractNumId w:val="32"/>
  </w:num>
  <w:num w:numId="38">
    <w:abstractNumId w:val="33"/>
  </w:num>
  <w:num w:numId="39">
    <w:abstractNumId w:val="2"/>
  </w:num>
  <w:num w:numId="40">
    <w:abstractNumId w:val="17"/>
  </w:num>
  <w:num w:numId="41">
    <w:abstractNumId w:val="23"/>
  </w:num>
  <w:num w:numId="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E1"/>
    <w:rsid w:val="000139C9"/>
    <w:rsid w:val="00027396"/>
    <w:rsid w:val="000407EB"/>
    <w:rsid w:val="00091EF5"/>
    <w:rsid w:val="000A70EE"/>
    <w:rsid w:val="000E50DF"/>
    <w:rsid w:val="0018037F"/>
    <w:rsid w:val="001A14DC"/>
    <w:rsid w:val="00234DEB"/>
    <w:rsid w:val="00242A08"/>
    <w:rsid w:val="002B53D4"/>
    <w:rsid w:val="00331FA0"/>
    <w:rsid w:val="00333622"/>
    <w:rsid w:val="003970E5"/>
    <w:rsid w:val="003A1BD2"/>
    <w:rsid w:val="003E62C9"/>
    <w:rsid w:val="0041139F"/>
    <w:rsid w:val="004800D9"/>
    <w:rsid w:val="00525524"/>
    <w:rsid w:val="005B0BE1"/>
    <w:rsid w:val="006A382E"/>
    <w:rsid w:val="006D2019"/>
    <w:rsid w:val="00704764"/>
    <w:rsid w:val="00716B5D"/>
    <w:rsid w:val="007E4CC2"/>
    <w:rsid w:val="00801BC6"/>
    <w:rsid w:val="008127F2"/>
    <w:rsid w:val="00854EA2"/>
    <w:rsid w:val="00872618"/>
    <w:rsid w:val="00892489"/>
    <w:rsid w:val="008D4D2D"/>
    <w:rsid w:val="00933CB9"/>
    <w:rsid w:val="009A3872"/>
    <w:rsid w:val="00A12830"/>
    <w:rsid w:val="00A2476D"/>
    <w:rsid w:val="00B03A8E"/>
    <w:rsid w:val="00B1029A"/>
    <w:rsid w:val="00B4546B"/>
    <w:rsid w:val="00B90224"/>
    <w:rsid w:val="00C101CB"/>
    <w:rsid w:val="00CA6F40"/>
    <w:rsid w:val="00D109D5"/>
    <w:rsid w:val="00D33608"/>
    <w:rsid w:val="00D55F19"/>
    <w:rsid w:val="00D95CE8"/>
    <w:rsid w:val="00DB3081"/>
    <w:rsid w:val="00DF4E9F"/>
    <w:rsid w:val="00E314C9"/>
    <w:rsid w:val="00E62468"/>
    <w:rsid w:val="00ED7480"/>
    <w:rsid w:val="00F745EE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60D46"/>
  <w15:chartTrackingRefBased/>
  <w15:docId w15:val="{5BECE87D-C2C1-4207-ACE7-A4325091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BE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2A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90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224"/>
  </w:style>
  <w:style w:type="paragraph" w:styleId="Footer">
    <w:name w:val="footer"/>
    <w:basedOn w:val="Normal"/>
    <w:link w:val="FooterChar"/>
    <w:uiPriority w:val="99"/>
    <w:unhideWhenUsed/>
    <w:rsid w:val="00B90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resources/primary-resources/primary-sols/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B70CD-7C10-4732-9EFF-4EB00536EA9B}"/>
</file>

<file path=customXml/itemProps2.xml><?xml version="1.0" encoding="utf-8"?>
<ds:datastoreItem xmlns:ds="http://schemas.openxmlformats.org/officeDocument/2006/customXml" ds:itemID="{6BD59E67-CC41-4965-8F8F-60CE0A742094}"/>
</file>

<file path=customXml/itemProps3.xml><?xml version="1.0" encoding="utf-8"?>
<ds:datastoreItem xmlns:ds="http://schemas.openxmlformats.org/officeDocument/2006/customXml" ds:itemID="{0A2DDCBF-2EB6-4D2C-AF29-0CF24CA382A2}"/>
</file>

<file path=docProps/app.xml><?xml version="1.0" encoding="utf-8"?>
<Properties xmlns="http://schemas.openxmlformats.org/officeDocument/2006/extended-properties" xmlns:vt="http://schemas.openxmlformats.org/officeDocument/2006/docPropsVTypes">
  <Template>466BB38B</Template>
  <TotalTime>21</TotalTime>
  <Pages>4</Pages>
  <Words>1838</Words>
  <Characters>10478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Donna Brierley</cp:lastModifiedBy>
  <cp:revision>6</cp:revision>
  <cp:lastPrinted>2022-07-15T14:19:00Z</cp:lastPrinted>
  <dcterms:created xsi:type="dcterms:W3CDTF">2022-07-17T20:44:00Z</dcterms:created>
  <dcterms:modified xsi:type="dcterms:W3CDTF">2023-05-10T20:02:00Z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5224900</vt:r8>
  </property>
</Properties>
</file>